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pt-BR"/>
        </w:rPr>
        <w:id w:val="-1196307597"/>
        <w:placeholder>
          <w:docPart w:val="106CB6238E49479A985D56E30E8FA688"/>
        </w:placeholder>
        <w:showingPlcHdr/>
      </w:sdtPr>
      <w:sdtEndPr/>
      <w:sdtContent>
        <w:p w:rsidR="006875BA" w:rsidRPr="00856102" w:rsidRDefault="006875BA" w:rsidP="002F25F9">
          <w:pPr>
            <w:pStyle w:val="TITLEOFPAPER"/>
            <w:pageBreakBefore/>
            <w:rPr>
              <w:lang w:val="en-US"/>
            </w:rPr>
          </w:pPr>
          <w:r w:rsidRPr="00856102">
            <w:rPr>
              <w:lang w:val="en-US"/>
            </w:rPr>
            <w:t>insert here the title of the paper</w:t>
          </w:r>
        </w:p>
      </w:sdtContent>
    </w:sdt>
    <w:sdt>
      <w:sdtPr>
        <w:id w:val="1713925358"/>
        <w:placeholder>
          <w:docPart w:val="3D4A77677E4C42958C99FFBB932BA70F"/>
        </w:placeholder>
        <w:showingPlcHdr/>
      </w:sdtPr>
      <w:sdtEndPr/>
      <w:sdtContent>
        <w:p w:rsidR="006875BA" w:rsidRPr="00856102" w:rsidRDefault="006875BA" w:rsidP="006875BA">
          <w:pPr>
            <w:pStyle w:val="Authors"/>
            <w:rPr>
              <w:lang w:val="en-US"/>
            </w:rPr>
          </w:pPr>
          <w:r w:rsidRPr="006875BA">
            <w:t>First A. Author</w:t>
          </w:r>
          <w:r w:rsidRPr="00CD07FC">
            <w:t xml:space="preserve"> (1), Second B. Coauthor (2) and Third C. Coauthor (2)</w:t>
          </w:r>
        </w:p>
      </w:sdtContent>
    </w:sdt>
    <w:sdt>
      <w:sdtPr>
        <w:id w:val="944269223"/>
        <w:placeholder>
          <w:docPart w:val="0F7CADD4E0ED43B5912E231C0718DA78"/>
        </w:placeholder>
        <w:showingPlcHdr/>
      </w:sdtPr>
      <w:sdtEndPr/>
      <w:sdtContent>
        <w:p w:rsidR="006875BA" w:rsidRDefault="006875BA" w:rsidP="006875BA">
          <w:pPr>
            <w:pStyle w:val="Affiliation"/>
          </w:pPr>
          <w:r>
            <w:t>(1) ACBM Center, Northwestern University, USA</w:t>
          </w:r>
        </w:p>
        <w:p w:rsidR="006875BA" w:rsidRPr="00CD07FC" w:rsidRDefault="006875BA" w:rsidP="006875BA">
          <w:pPr>
            <w:pStyle w:val="Affiliation"/>
            <w:rPr>
              <w:lang w:val="en-US"/>
            </w:rPr>
          </w:pPr>
          <w:r w:rsidRPr="00CD07FC">
            <w:t>(2) LMDC, UPS – INSA Toulouse, France</w:t>
          </w:r>
        </w:p>
      </w:sdtContent>
    </w:sdt>
    <w:p w:rsidR="005C6CB6" w:rsidRPr="006875BA" w:rsidRDefault="005C6CB6">
      <w:pPr>
        <w:pStyle w:val="Affiliation"/>
        <w:rPr>
          <w:lang w:val="en-US"/>
        </w:rPr>
      </w:pPr>
    </w:p>
    <w:p w:rsidR="005C6CB6" w:rsidRPr="00CD07FC" w:rsidRDefault="005C6CB6">
      <w:pPr>
        <w:pStyle w:val="Affiliation"/>
      </w:pPr>
    </w:p>
    <w:p w:rsidR="005C6CB6" w:rsidRPr="00CD07FC" w:rsidRDefault="005C6CB6">
      <w:pPr>
        <w:pStyle w:val="Affiliation"/>
      </w:pPr>
    </w:p>
    <w:p w:rsidR="005C6CB6" w:rsidRDefault="00404CF8">
      <w:pPr>
        <w:pStyle w:val="Abstract-title"/>
        <w:rPr>
          <w:lang w:val="en-US"/>
        </w:rPr>
      </w:pPr>
      <w:r w:rsidRPr="00856102">
        <w:rPr>
          <w:lang w:val="en-US"/>
        </w:rPr>
        <w:t>Abstract</w:t>
      </w:r>
    </w:p>
    <w:p w:rsidR="00C5771C" w:rsidRDefault="00136419" w:rsidP="00D443E0">
      <w:pPr>
        <w:pStyle w:val="paragraph"/>
        <w:ind w:firstLine="0"/>
      </w:pPr>
      <w:r>
        <w:t xml:space="preserve">The abstract </w:t>
      </w:r>
      <w:r w:rsidR="00927DAB">
        <w:t>with a maximum of</w:t>
      </w:r>
      <w:r>
        <w:t xml:space="preserve"> 200 words</w:t>
      </w:r>
      <w:r w:rsidR="00927DAB">
        <w:t xml:space="preserve"> should be the one submitted for </w:t>
      </w:r>
      <w:r w:rsidR="00C5771C">
        <w:t>acceptance</w:t>
      </w:r>
      <w:r>
        <w:t xml:space="preserve">. The paper </w:t>
      </w:r>
      <w:r w:rsidR="00C5771C">
        <w:t xml:space="preserve">to be submitted </w:t>
      </w:r>
      <w:r>
        <w:t xml:space="preserve">has to be saved </w:t>
      </w:r>
      <w:r w:rsidR="00C5771C">
        <w:t>as.doc file.</w:t>
      </w:r>
    </w:p>
    <w:p w:rsidR="00136419" w:rsidRDefault="00927DAB" w:rsidP="00D443E0">
      <w:pPr>
        <w:pStyle w:val="paragraph"/>
        <w:ind w:firstLine="0"/>
      </w:pPr>
      <w:r>
        <w:t xml:space="preserve">The paper should be accurately and attractively presented. All the instructions </w:t>
      </w:r>
      <w:r w:rsidR="00C5771C">
        <w:t xml:space="preserve">regarding format </w:t>
      </w:r>
      <w:r>
        <w:t xml:space="preserve">are given below. </w:t>
      </w:r>
    </w:p>
    <w:p w:rsidR="00A920C6" w:rsidRDefault="00A920C6" w:rsidP="00864915">
      <w:pPr>
        <w:pStyle w:val="Heading1"/>
      </w:pPr>
      <w:r>
        <w:t>1.</w:t>
      </w:r>
      <w:r>
        <w:tab/>
      </w:r>
      <w:r w:rsidRPr="009F6110">
        <w:t>Introduction</w:t>
      </w:r>
    </w:p>
    <w:p w:rsidR="009F6110" w:rsidRDefault="00A920C6" w:rsidP="009F6110">
      <w:r>
        <w:t>Authors should submit the paper electronical</w:t>
      </w:r>
      <w:r w:rsidRPr="007515E7">
        <w:t xml:space="preserve">ly </w:t>
      </w:r>
      <w:r w:rsidRPr="007515E7">
        <w:rPr>
          <w:b/>
          <w:bCs/>
        </w:rPr>
        <w:t xml:space="preserve">in Word </w:t>
      </w:r>
      <w:r w:rsidR="00C70253">
        <w:rPr>
          <w:b/>
          <w:bCs/>
        </w:rPr>
        <w:t>format</w:t>
      </w:r>
      <w:r w:rsidRPr="007515E7">
        <w:t xml:space="preserve">, through the </w:t>
      </w:r>
      <w:proofErr w:type="spellStart"/>
      <w:r w:rsidR="00C70253">
        <w:t>EasyChair</w:t>
      </w:r>
      <w:proofErr w:type="spellEnd"/>
      <w:r w:rsidR="00C70253">
        <w:t xml:space="preserve"> platform </w:t>
      </w:r>
      <w:r w:rsidRPr="007515E7">
        <w:rPr>
          <w:b/>
        </w:rPr>
        <w:t xml:space="preserve">before </w:t>
      </w:r>
      <w:r w:rsidR="00C70253">
        <w:rPr>
          <w:b/>
        </w:rPr>
        <w:t>May</w:t>
      </w:r>
      <w:r w:rsidRPr="007515E7">
        <w:rPr>
          <w:b/>
        </w:rPr>
        <w:t xml:space="preserve"> 30</w:t>
      </w:r>
      <w:r w:rsidRPr="007515E7">
        <w:rPr>
          <w:b/>
          <w:vertAlign w:val="superscript"/>
        </w:rPr>
        <w:t>th</w:t>
      </w:r>
      <w:r>
        <w:t xml:space="preserve">. The </w:t>
      </w:r>
      <w:r w:rsidR="00C70253">
        <w:t>p</w:t>
      </w:r>
      <w:r>
        <w:t xml:space="preserve">aper should be written </w:t>
      </w:r>
      <w:r w:rsidR="009F6110">
        <w:t>according to this template. The Organizing Committee</w:t>
      </w:r>
      <w:r>
        <w:t xml:space="preserve"> do not commit themselves to include in the Proceedings any paper received later than the above-mentioned deadline. </w:t>
      </w:r>
      <w:r w:rsidR="009F6110">
        <w:t xml:space="preserve"> </w:t>
      </w:r>
    </w:p>
    <w:p w:rsidR="00A920C6" w:rsidRDefault="00A920C6" w:rsidP="00864915">
      <w:pPr>
        <w:pStyle w:val="Heading1"/>
      </w:pPr>
      <w:r>
        <w:t>2.</w:t>
      </w:r>
      <w:r>
        <w:tab/>
        <w:t>General specifications</w:t>
      </w:r>
    </w:p>
    <w:p w:rsidR="00C5771C" w:rsidRDefault="00A920C6" w:rsidP="00D443E0">
      <w:pPr>
        <w:rPr>
          <w:b/>
          <w:bCs/>
        </w:rPr>
      </w:pPr>
      <w:r>
        <w:t xml:space="preserve">The paper must be written </w:t>
      </w:r>
      <w:r>
        <w:rPr>
          <w:b/>
          <w:bCs/>
        </w:rPr>
        <w:t>in English</w:t>
      </w:r>
      <w:r>
        <w:t xml:space="preserve">. All text including tables and graphics must fit into </w:t>
      </w:r>
      <w:r w:rsidR="00125CE9">
        <w:t>an</w:t>
      </w:r>
      <w:r>
        <w:t xml:space="preserve"> A4 paper, </w:t>
      </w:r>
      <w:r>
        <w:rPr>
          <w:b/>
          <w:bCs/>
        </w:rPr>
        <w:t xml:space="preserve">3.6 cm top margin </w:t>
      </w:r>
      <w:r w:rsidR="00125CE9">
        <w:rPr>
          <w:b/>
          <w:bCs/>
        </w:rPr>
        <w:t>and 2.5 for left, right and bottom margins</w:t>
      </w:r>
      <w:r w:rsidR="009F6110">
        <w:rPr>
          <w:b/>
          <w:bCs/>
        </w:rPr>
        <w:t>.</w:t>
      </w:r>
    </w:p>
    <w:p w:rsidR="00D443E0" w:rsidRDefault="00A920C6" w:rsidP="00D443E0">
      <w:r>
        <w:t>Times New Roman</w:t>
      </w:r>
      <w:r w:rsidR="009F6110">
        <w:t xml:space="preserve"> is the</w:t>
      </w:r>
      <w:r>
        <w:t xml:space="preserve"> font</w:t>
      </w:r>
      <w:r w:rsidR="009F6110">
        <w:t xml:space="preserve"> used throughout the text </w:t>
      </w:r>
      <w:r w:rsidRPr="009F6110">
        <w:t>(</w:t>
      </w:r>
      <w:r w:rsidRPr="009F6110">
        <w:rPr>
          <w:bCs/>
          <w:u w:val="single"/>
        </w:rPr>
        <w:t xml:space="preserve">also used </w:t>
      </w:r>
      <w:r w:rsidR="009F6110">
        <w:rPr>
          <w:bCs/>
          <w:u w:val="single"/>
        </w:rPr>
        <w:t>for</w:t>
      </w:r>
      <w:r w:rsidRPr="009F6110">
        <w:rPr>
          <w:bCs/>
          <w:u w:val="single"/>
        </w:rPr>
        <w:t xml:space="preserve"> Excel charts, diagrams or figures</w:t>
      </w:r>
      <w:r w:rsidRPr="009F6110">
        <w:t>)</w:t>
      </w:r>
      <w:proofErr w:type="gramStart"/>
      <w:r w:rsidRPr="009F6110">
        <w:t>.</w:t>
      </w:r>
      <w:proofErr w:type="gramEnd"/>
      <w:r w:rsidRPr="009F6110">
        <w:t xml:space="preserve"> </w:t>
      </w:r>
      <w:r>
        <w:t>No part of the paper to be reproduced should appear out of the printing box.</w:t>
      </w:r>
    </w:p>
    <w:p w:rsidR="00A920C6" w:rsidRDefault="00A920C6" w:rsidP="00D443E0">
      <w:r>
        <w:t xml:space="preserve">The paper including figures, tables and references must have a minimum length of 4 pages and must not </w:t>
      </w:r>
      <w:r w:rsidRPr="00A25E89">
        <w:t xml:space="preserve">exceed </w:t>
      </w:r>
      <w:r w:rsidRPr="00A25E89">
        <w:rPr>
          <w:b/>
          <w:bCs/>
        </w:rPr>
        <w:t>8 pages</w:t>
      </w:r>
      <w:r w:rsidRPr="00A25E89">
        <w:t>.</w:t>
      </w:r>
      <w:r w:rsidR="00545007">
        <w:t xml:space="preserve"> Papers exceeding the number of papers will not be accepted.</w:t>
      </w:r>
    </w:p>
    <w:p w:rsidR="00A920C6" w:rsidRDefault="00A920C6" w:rsidP="00864915">
      <w:pPr>
        <w:pStyle w:val="Heading1"/>
      </w:pPr>
      <w:r>
        <w:t>3.</w:t>
      </w:r>
      <w:r>
        <w:tab/>
        <w:t>Title, authors, af</w:t>
      </w:r>
      <w:r w:rsidRPr="00864915">
        <w:t>f</w:t>
      </w:r>
      <w:r>
        <w:t>iliation</w:t>
      </w:r>
    </w:p>
    <w:p w:rsidR="00A920C6" w:rsidRDefault="00A920C6" w:rsidP="00864915">
      <w:pPr>
        <w:pStyle w:val="paragraph"/>
        <w:ind w:firstLine="0"/>
      </w:pPr>
      <w:r>
        <w:t>The page one of the paper starts with the title of the</w:t>
      </w:r>
      <w:r w:rsidRPr="00D443E0">
        <w:t xml:space="preserve"> </w:t>
      </w:r>
      <w:r>
        <w:t>paper, the authors, affiliation, the Abstract. The first line of the title is located 2 cm (60 points) from the top of the printing box.</w:t>
      </w:r>
    </w:p>
    <w:p w:rsidR="00A920C6" w:rsidRPr="00864915" w:rsidRDefault="00A920C6" w:rsidP="00864915">
      <w:pPr>
        <w:pStyle w:val="Heading2"/>
      </w:pPr>
      <w:r w:rsidRPr="00864915">
        <w:t>3.1</w:t>
      </w:r>
      <w:r w:rsidRPr="00864915">
        <w:tab/>
        <w:t>Title</w:t>
      </w:r>
    </w:p>
    <w:p w:rsidR="00A920C6" w:rsidRDefault="00A920C6" w:rsidP="00D443E0">
      <w:r>
        <w:t>The title should be written left aligned, in 14 </w:t>
      </w:r>
      <w:proofErr w:type="spellStart"/>
      <w:r>
        <w:t>pt</w:t>
      </w:r>
      <w:proofErr w:type="spellEnd"/>
      <w:r>
        <w:t xml:space="preserve">, boldface Times </w:t>
      </w:r>
      <w:r w:rsidR="00864915">
        <w:t>New</w:t>
      </w:r>
      <w:r>
        <w:t xml:space="preserve"> Roman, all capital letters. It should be single spaced if the title is more than one line long. </w:t>
      </w:r>
    </w:p>
    <w:p w:rsidR="00A920C6" w:rsidRDefault="00A920C6" w:rsidP="00864915">
      <w:pPr>
        <w:pStyle w:val="Heading2"/>
      </w:pPr>
      <w:r>
        <w:lastRenderedPageBreak/>
        <w:t>3.2</w:t>
      </w:r>
      <w:r>
        <w:tab/>
        <w:t>Author (s)</w:t>
      </w:r>
    </w:p>
    <w:p w:rsidR="00A920C6" w:rsidRDefault="00A920C6" w:rsidP="00D443E0">
      <w:r>
        <w:t>The author's name should include first name, middle initial and surname. It should be written left aligned, in 12 </w:t>
      </w:r>
      <w:proofErr w:type="spellStart"/>
      <w:r>
        <w:t>pt</w:t>
      </w:r>
      <w:proofErr w:type="spellEnd"/>
      <w:r>
        <w:t xml:space="preserve"> boldface Times New Roman, 12 </w:t>
      </w:r>
      <w:proofErr w:type="spellStart"/>
      <w:r>
        <w:t>pt</w:t>
      </w:r>
      <w:proofErr w:type="spellEnd"/>
      <w:r>
        <w:t xml:space="preserve"> below the title.</w:t>
      </w:r>
    </w:p>
    <w:p w:rsidR="00A920C6" w:rsidRDefault="00A920C6" w:rsidP="00864915">
      <w:pPr>
        <w:pStyle w:val="Heading2"/>
      </w:pPr>
      <w:r>
        <w:t>3.3</w:t>
      </w:r>
      <w:r>
        <w:tab/>
        <w:t>Affiliation</w:t>
      </w:r>
    </w:p>
    <w:p w:rsidR="00A920C6" w:rsidRDefault="00A920C6" w:rsidP="00D443E0">
      <w:r>
        <w:t>Author's affiliation should be writte</w:t>
      </w:r>
      <w:r w:rsidR="00864915">
        <w:t>n left aligned, in 12 </w:t>
      </w:r>
      <w:proofErr w:type="spellStart"/>
      <w:r w:rsidR="00864915">
        <w:t>pt</w:t>
      </w:r>
      <w:proofErr w:type="spellEnd"/>
      <w:r w:rsidR="00864915">
        <w:t xml:space="preserve"> Times New</w:t>
      </w:r>
      <w:r>
        <w:t xml:space="preserve"> Roman, 12 </w:t>
      </w:r>
      <w:proofErr w:type="spellStart"/>
      <w:r>
        <w:t>pt</w:t>
      </w:r>
      <w:proofErr w:type="spellEnd"/>
      <w:r>
        <w:t xml:space="preserve"> below the list of authors. A 12 </w:t>
      </w:r>
      <w:proofErr w:type="spellStart"/>
      <w:r>
        <w:t>pt</w:t>
      </w:r>
      <w:proofErr w:type="spellEnd"/>
      <w:r>
        <w:t xml:space="preserve"> space should separate two different affiliations.</w:t>
      </w:r>
    </w:p>
    <w:p w:rsidR="00A920C6" w:rsidRDefault="00A920C6" w:rsidP="00864915">
      <w:pPr>
        <w:pStyle w:val="Heading2"/>
      </w:pPr>
      <w:r>
        <w:t>3.4</w:t>
      </w:r>
      <w:r>
        <w:tab/>
        <w:t>Abstract</w:t>
      </w:r>
    </w:p>
    <w:p w:rsidR="00C5771C" w:rsidRDefault="00A920C6" w:rsidP="00864915">
      <w:pPr>
        <w:pStyle w:val="paragraph"/>
        <w:ind w:firstLine="0"/>
      </w:pPr>
      <w:r>
        <w:t>Use 12 </w:t>
      </w:r>
      <w:proofErr w:type="spellStart"/>
      <w:r>
        <w:t>pt</w:t>
      </w:r>
      <w:proofErr w:type="spellEnd"/>
      <w:r>
        <w:t xml:space="preserve"> Times New</w:t>
      </w:r>
      <w:r w:rsidR="00D443E0">
        <w:t xml:space="preserve"> Roman</w:t>
      </w:r>
      <w:r>
        <w:t xml:space="preserve">. The word Abstract must be set in Times New Roman 12 boldface, not italicized. </w:t>
      </w:r>
    </w:p>
    <w:p w:rsidR="00D443E0" w:rsidRDefault="00A920C6" w:rsidP="00864915">
      <w:pPr>
        <w:pStyle w:val="paragraph"/>
        <w:ind w:firstLine="0"/>
      </w:pPr>
      <w:r>
        <w:t>The abstract text should be justified</w:t>
      </w:r>
      <w:r w:rsidR="00D443E0">
        <w:t>.</w:t>
      </w:r>
    </w:p>
    <w:p w:rsidR="00A920C6" w:rsidRDefault="00A920C6" w:rsidP="00864915">
      <w:pPr>
        <w:pStyle w:val="paragraph"/>
        <w:ind w:firstLine="0"/>
      </w:pPr>
      <w:r>
        <w:t xml:space="preserve">The abstract </w:t>
      </w:r>
      <w:r w:rsidR="00864915">
        <w:t>length is 200 words</w:t>
      </w:r>
      <w:r>
        <w:t>.</w:t>
      </w:r>
    </w:p>
    <w:p w:rsidR="00A920C6" w:rsidRDefault="00A920C6" w:rsidP="00985310">
      <w:pPr>
        <w:pStyle w:val="Heading1"/>
      </w:pPr>
      <w:r>
        <w:t>4.</w:t>
      </w:r>
      <w:r>
        <w:tab/>
      </w:r>
      <w:r w:rsidRPr="00985310">
        <w:t>Headings</w:t>
      </w:r>
    </w:p>
    <w:p w:rsidR="00A920C6" w:rsidRDefault="00A920C6" w:rsidP="00864915">
      <w:pPr>
        <w:pStyle w:val="Heading2"/>
      </w:pPr>
      <w:r>
        <w:t>4.1</w:t>
      </w:r>
      <w:r>
        <w:tab/>
        <w:t>Main headings</w:t>
      </w:r>
    </w:p>
    <w:p w:rsidR="00A920C6" w:rsidRDefault="00A920C6" w:rsidP="00D443E0">
      <w:r>
        <w:t>The main headings should be written left aligned, in 12 </w:t>
      </w:r>
      <w:proofErr w:type="spellStart"/>
      <w:r>
        <w:t>pt</w:t>
      </w:r>
      <w:proofErr w:type="spellEnd"/>
      <w:r>
        <w:t>, boldface</w:t>
      </w:r>
      <w:r w:rsidR="00985310">
        <w:t xml:space="preserve"> Times New Roman with an initial capital for the first word only</w:t>
      </w:r>
      <w:r>
        <w:t xml:space="preserve">. There should be </w:t>
      </w:r>
      <w:proofErr w:type="gramStart"/>
      <w:r>
        <w:t>a</w:t>
      </w:r>
      <w:proofErr w:type="gramEnd"/>
      <w:r>
        <w:t xml:space="preserve"> 1</w:t>
      </w:r>
      <w:r w:rsidR="00985310">
        <w:t>8</w:t>
      </w:r>
      <w:r>
        <w:t> </w:t>
      </w:r>
      <w:proofErr w:type="spellStart"/>
      <w:r>
        <w:t>pt</w:t>
      </w:r>
      <w:proofErr w:type="spellEnd"/>
      <w:r>
        <w:t xml:space="preserve"> space before and 6pt after the main headings.</w:t>
      </w:r>
    </w:p>
    <w:p w:rsidR="00A920C6" w:rsidRDefault="00A920C6" w:rsidP="00864915">
      <w:pPr>
        <w:pStyle w:val="Heading2"/>
      </w:pPr>
      <w:r>
        <w:t>4.2</w:t>
      </w:r>
      <w:r>
        <w:tab/>
        <w:t>Secondary headings</w:t>
      </w:r>
    </w:p>
    <w:p w:rsidR="00A920C6" w:rsidRDefault="00A920C6" w:rsidP="00D443E0">
      <w:r>
        <w:t>Secondary headings should be written left aligned, 12 </w:t>
      </w:r>
      <w:proofErr w:type="spellStart"/>
      <w:r>
        <w:t>pt</w:t>
      </w:r>
      <w:proofErr w:type="spellEnd"/>
      <w:r>
        <w:t xml:space="preserve">, boldface Times New Roman, with an initial capital for first word only. There should be a </w:t>
      </w:r>
      <w:r w:rsidR="00985310">
        <w:t>6</w:t>
      </w:r>
      <w:r>
        <w:t> </w:t>
      </w:r>
      <w:proofErr w:type="spellStart"/>
      <w:r>
        <w:t>pt</w:t>
      </w:r>
      <w:proofErr w:type="spellEnd"/>
      <w:r>
        <w:t xml:space="preserve"> space before and 0 </w:t>
      </w:r>
      <w:proofErr w:type="spellStart"/>
      <w:r>
        <w:t>pt</w:t>
      </w:r>
      <w:proofErr w:type="spellEnd"/>
      <w:r>
        <w:t xml:space="preserve"> after the secondary headings.</w:t>
      </w:r>
    </w:p>
    <w:p w:rsidR="00A920C6" w:rsidRDefault="00A920C6" w:rsidP="00864915">
      <w:pPr>
        <w:pStyle w:val="Heading1"/>
      </w:pPr>
      <w:r>
        <w:t>5.</w:t>
      </w:r>
      <w:r>
        <w:tab/>
        <w:t>Text</w:t>
      </w:r>
    </w:p>
    <w:p w:rsidR="00A920C6" w:rsidRDefault="00A920C6" w:rsidP="00D443E0">
      <w:r>
        <w:t>The normal text should be written single-spaced, justified, using 12 </w:t>
      </w:r>
      <w:proofErr w:type="spellStart"/>
      <w:r>
        <w:t>pt</w:t>
      </w:r>
      <w:proofErr w:type="spellEnd"/>
      <w:r>
        <w:t xml:space="preserve"> Times (New) Roman in one column. There is not inter-paragraph spacing.</w:t>
      </w:r>
    </w:p>
    <w:p w:rsidR="00A920C6" w:rsidRDefault="00A920C6" w:rsidP="00864915">
      <w:pPr>
        <w:pStyle w:val="Heading1"/>
      </w:pPr>
      <w:r>
        <w:t>6.</w:t>
      </w:r>
      <w:r>
        <w:tab/>
        <w:t>Page numbers</w:t>
      </w:r>
    </w:p>
    <w:p w:rsidR="00A920C6" w:rsidRDefault="00985310" w:rsidP="00D443E0">
      <w:r>
        <w:t>I</w:t>
      </w:r>
      <w:r w:rsidR="00A920C6">
        <w:t xml:space="preserve">n order to organize the paper and for final control, it is requested to number the pages. </w:t>
      </w:r>
      <w:r>
        <w:t>P</w:t>
      </w:r>
      <w:r w:rsidR="00A920C6">
        <w:t xml:space="preserve">age number </w:t>
      </w:r>
      <w:r>
        <w:t xml:space="preserve">is </w:t>
      </w:r>
      <w:r w:rsidR="00A920C6">
        <w:t>right aligned at the bottom of each page, with 12 </w:t>
      </w:r>
      <w:proofErr w:type="spellStart"/>
      <w:r w:rsidR="00A920C6">
        <w:t>pt</w:t>
      </w:r>
      <w:proofErr w:type="spellEnd"/>
      <w:r w:rsidR="00A920C6">
        <w:t xml:space="preserve"> Times </w:t>
      </w:r>
      <w:r>
        <w:t>New</w:t>
      </w:r>
      <w:r w:rsidR="00A920C6">
        <w:t xml:space="preserve"> Roman. </w:t>
      </w:r>
    </w:p>
    <w:p w:rsidR="00A920C6" w:rsidRDefault="00A920C6" w:rsidP="00864915">
      <w:pPr>
        <w:pStyle w:val="Heading1"/>
      </w:pPr>
      <w:r>
        <w:t>7.</w:t>
      </w:r>
      <w:r>
        <w:tab/>
        <w:t>Tables</w:t>
      </w:r>
    </w:p>
    <w:p w:rsidR="00D443E0" w:rsidRDefault="00A920C6" w:rsidP="00D443E0">
      <w:r>
        <w:t>Keep tables simple. Range tables and table headings left. Do not spread tables out across the page</w:t>
      </w:r>
      <w:r w:rsidR="00985310">
        <w:t>s</w:t>
      </w:r>
      <w:r>
        <w:t xml:space="preserve">. Type the table number and title immediately above the table. </w:t>
      </w:r>
    </w:p>
    <w:p w:rsidR="00A920C6" w:rsidRDefault="00A920C6" w:rsidP="00D443E0">
      <w:r>
        <w:t xml:space="preserve">All tables should be numbered consecutively and </w:t>
      </w:r>
      <w:r w:rsidR="00D443E0">
        <w:t>using style Caption</w:t>
      </w:r>
      <w:r>
        <w:t xml:space="preserve"> </w:t>
      </w:r>
      <w:r w:rsidR="00D443E0">
        <w:t>(</w:t>
      </w:r>
      <w:r>
        <w:t>12 </w:t>
      </w:r>
      <w:proofErr w:type="spellStart"/>
      <w:r>
        <w:t>pt</w:t>
      </w:r>
      <w:proofErr w:type="spellEnd"/>
      <w:r>
        <w:t xml:space="preserve"> Times New Roman, upper and lower case letters</w:t>
      </w:r>
      <w:r w:rsidR="00D443E0">
        <w:t>)</w:t>
      </w:r>
      <w:r>
        <w:t>.</w:t>
      </w:r>
    </w:p>
    <w:p w:rsidR="00C5771C" w:rsidRDefault="00C5771C" w:rsidP="00D443E0">
      <w:r>
        <w:t xml:space="preserve">A 0 </w:t>
      </w:r>
      <w:proofErr w:type="spellStart"/>
      <w:r>
        <w:t>pt</w:t>
      </w:r>
      <w:proofErr w:type="spellEnd"/>
      <w:r>
        <w:t xml:space="preserve"> space should separate the table from the caption, and a 12 </w:t>
      </w:r>
      <w:proofErr w:type="spellStart"/>
      <w:r>
        <w:t>pt</w:t>
      </w:r>
      <w:proofErr w:type="spellEnd"/>
      <w:r>
        <w:t xml:space="preserve"> space should separate the table from the surrounding text</w:t>
      </w:r>
      <w:r>
        <w:t>.</w:t>
      </w:r>
    </w:p>
    <w:p w:rsidR="00C5771C" w:rsidRDefault="00C5771C" w:rsidP="00C5771C">
      <w:pPr>
        <w:pStyle w:val="Caption"/>
      </w:pPr>
    </w:p>
    <w:p w:rsidR="00A920C6" w:rsidRDefault="00A920C6" w:rsidP="00C5771C">
      <w:pPr>
        <w:pStyle w:val="Caption"/>
      </w:pPr>
      <w:bookmarkStart w:id="0" w:name="_GoBack"/>
      <w:bookmarkEnd w:id="0"/>
      <w:r>
        <w:lastRenderedPageBreak/>
        <w:t>Table 1: Example of a table</w:t>
      </w:r>
    </w:p>
    <w:tbl>
      <w:tblPr>
        <w:tblW w:w="0" w:type="auto"/>
        <w:tblInd w:w="70" w:type="dxa"/>
        <w:tblLayout w:type="fixed"/>
        <w:tblCellMar>
          <w:left w:w="70" w:type="dxa"/>
          <w:right w:w="70" w:type="dxa"/>
        </w:tblCellMar>
        <w:tblLook w:val="0000" w:firstRow="0" w:lastRow="0" w:firstColumn="0" w:lastColumn="0" w:noHBand="0" w:noVBand="0"/>
      </w:tblPr>
      <w:tblGrid>
        <w:gridCol w:w="708"/>
        <w:gridCol w:w="709"/>
        <w:gridCol w:w="709"/>
      </w:tblGrid>
      <w:tr w:rsidR="00A920C6" w:rsidTr="00D443E0">
        <w:trPr>
          <w:cantSplit/>
          <w:tblHeader/>
        </w:trPr>
        <w:tc>
          <w:tcPr>
            <w:tcW w:w="708" w:type="dxa"/>
            <w:tcBorders>
              <w:top w:val="single" w:sz="12" w:space="0" w:color="auto"/>
              <w:bottom w:val="single" w:sz="12" w:space="0" w:color="auto"/>
            </w:tcBorders>
          </w:tcPr>
          <w:p w:rsidR="00A920C6" w:rsidRPr="00D443E0" w:rsidRDefault="00A920C6" w:rsidP="0083021A">
            <w:pPr>
              <w:pStyle w:val="Text"/>
              <w:rPr>
                <w:b/>
              </w:rPr>
            </w:pPr>
            <w:r w:rsidRPr="00D443E0">
              <w:rPr>
                <w:b/>
              </w:rPr>
              <w:t>C11</w:t>
            </w:r>
          </w:p>
        </w:tc>
        <w:tc>
          <w:tcPr>
            <w:tcW w:w="709" w:type="dxa"/>
            <w:tcBorders>
              <w:top w:val="single" w:sz="12" w:space="0" w:color="auto"/>
              <w:bottom w:val="single" w:sz="12" w:space="0" w:color="auto"/>
            </w:tcBorders>
          </w:tcPr>
          <w:p w:rsidR="00A920C6" w:rsidRPr="00D443E0" w:rsidRDefault="00A920C6" w:rsidP="0083021A">
            <w:pPr>
              <w:pStyle w:val="Text"/>
              <w:rPr>
                <w:b/>
              </w:rPr>
            </w:pPr>
            <w:r w:rsidRPr="00D443E0">
              <w:rPr>
                <w:b/>
              </w:rPr>
              <w:t>C12</w:t>
            </w:r>
          </w:p>
        </w:tc>
        <w:tc>
          <w:tcPr>
            <w:tcW w:w="709" w:type="dxa"/>
            <w:tcBorders>
              <w:top w:val="single" w:sz="12" w:space="0" w:color="auto"/>
              <w:bottom w:val="single" w:sz="12" w:space="0" w:color="auto"/>
            </w:tcBorders>
          </w:tcPr>
          <w:p w:rsidR="00A920C6" w:rsidRPr="00D443E0" w:rsidRDefault="00A920C6" w:rsidP="0083021A">
            <w:pPr>
              <w:pStyle w:val="Text"/>
              <w:rPr>
                <w:b/>
              </w:rPr>
            </w:pPr>
            <w:r w:rsidRPr="00D443E0">
              <w:rPr>
                <w:b/>
              </w:rPr>
              <w:t>C13</w:t>
            </w:r>
          </w:p>
        </w:tc>
      </w:tr>
      <w:tr w:rsidR="00A920C6" w:rsidTr="00D443E0">
        <w:trPr>
          <w:cantSplit/>
          <w:tblHeader/>
        </w:trPr>
        <w:tc>
          <w:tcPr>
            <w:tcW w:w="708" w:type="dxa"/>
            <w:tcBorders>
              <w:top w:val="single" w:sz="12" w:space="0" w:color="auto"/>
            </w:tcBorders>
          </w:tcPr>
          <w:p w:rsidR="00A920C6" w:rsidRDefault="00A920C6" w:rsidP="0083021A">
            <w:pPr>
              <w:pStyle w:val="Text"/>
            </w:pPr>
            <w:r>
              <w:t>C21</w:t>
            </w:r>
          </w:p>
        </w:tc>
        <w:tc>
          <w:tcPr>
            <w:tcW w:w="709" w:type="dxa"/>
            <w:tcBorders>
              <w:top w:val="single" w:sz="12" w:space="0" w:color="auto"/>
            </w:tcBorders>
          </w:tcPr>
          <w:p w:rsidR="00A920C6" w:rsidRDefault="00A920C6" w:rsidP="0083021A">
            <w:pPr>
              <w:pStyle w:val="Text"/>
            </w:pPr>
            <w:r>
              <w:t>C22</w:t>
            </w:r>
          </w:p>
        </w:tc>
        <w:tc>
          <w:tcPr>
            <w:tcW w:w="709" w:type="dxa"/>
            <w:tcBorders>
              <w:top w:val="single" w:sz="12" w:space="0" w:color="auto"/>
            </w:tcBorders>
          </w:tcPr>
          <w:p w:rsidR="00A920C6" w:rsidRDefault="00A920C6" w:rsidP="0083021A">
            <w:pPr>
              <w:pStyle w:val="Text"/>
            </w:pPr>
            <w:r>
              <w:t>C23</w:t>
            </w:r>
          </w:p>
        </w:tc>
      </w:tr>
      <w:tr w:rsidR="00A920C6" w:rsidTr="00985310">
        <w:trPr>
          <w:cantSplit/>
          <w:tblHeader/>
        </w:trPr>
        <w:tc>
          <w:tcPr>
            <w:tcW w:w="708" w:type="dxa"/>
          </w:tcPr>
          <w:p w:rsidR="00A920C6" w:rsidRDefault="00A920C6" w:rsidP="0083021A">
            <w:pPr>
              <w:pStyle w:val="Text"/>
            </w:pPr>
            <w:r>
              <w:t>C31</w:t>
            </w:r>
          </w:p>
        </w:tc>
        <w:tc>
          <w:tcPr>
            <w:tcW w:w="709" w:type="dxa"/>
          </w:tcPr>
          <w:p w:rsidR="00A920C6" w:rsidRDefault="00A920C6" w:rsidP="0083021A">
            <w:pPr>
              <w:pStyle w:val="Text"/>
            </w:pPr>
            <w:r>
              <w:t>C32</w:t>
            </w:r>
          </w:p>
        </w:tc>
        <w:tc>
          <w:tcPr>
            <w:tcW w:w="709" w:type="dxa"/>
          </w:tcPr>
          <w:p w:rsidR="00A920C6" w:rsidRDefault="00A920C6" w:rsidP="0083021A">
            <w:pPr>
              <w:pStyle w:val="Text"/>
            </w:pPr>
            <w:r>
              <w:t>C33</w:t>
            </w:r>
          </w:p>
        </w:tc>
      </w:tr>
      <w:tr w:rsidR="00A920C6" w:rsidTr="00D443E0">
        <w:trPr>
          <w:cantSplit/>
          <w:tblHeader/>
        </w:trPr>
        <w:tc>
          <w:tcPr>
            <w:tcW w:w="708" w:type="dxa"/>
          </w:tcPr>
          <w:p w:rsidR="00A920C6" w:rsidRDefault="00A920C6" w:rsidP="0083021A">
            <w:pPr>
              <w:pStyle w:val="Text"/>
            </w:pPr>
            <w:r>
              <w:t>C41</w:t>
            </w:r>
          </w:p>
        </w:tc>
        <w:tc>
          <w:tcPr>
            <w:tcW w:w="709" w:type="dxa"/>
          </w:tcPr>
          <w:p w:rsidR="00A920C6" w:rsidRDefault="00A920C6" w:rsidP="0083021A">
            <w:pPr>
              <w:pStyle w:val="Text"/>
            </w:pPr>
            <w:r>
              <w:t>C42</w:t>
            </w:r>
          </w:p>
        </w:tc>
        <w:tc>
          <w:tcPr>
            <w:tcW w:w="709" w:type="dxa"/>
          </w:tcPr>
          <w:p w:rsidR="00A920C6" w:rsidRDefault="00A920C6" w:rsidP="0083021A">
            <w:pPr>
              <w:pStyle w:val="Text"/>
            </w:pPr>
            <w:r>
              <w:t>C43</w:t>
            </w:r>
          </w:p>
        </w:tc>
      </w:tr>
      <w:tr w:rsidR="00A920C6" w:rsidTr="00D443E0">
        <w:trPr>
          <w:cantSplit/>
        </w:trPr>
        <w:tc>
          <w:tcPr>
            <w:tcW w:w="708" w:type="dxa"/>
            <w:tcBorders>
              <w:bottom w:val="single" w:sz="12" w:space="0" w:color="auto"/>
            </w:tcBorders>
          </w:tcPr>
          <w:p w:rsidR="00A920C6" w:rsidRDefault="00A920C6" w:rsidP="0083021A">
            <w:pPr>
              <w:pStyle w:val="Text"/>
            </w:pPr>
            <w:r>
              <w:t>C51</w:t>
            </w:r>
          </w:p>
        </w:tc>
        <w:tc>
          <w:tcPr>
            <w:tcW w:w="709" w:type="dxa"/>
            <w:tcBorders>
              <w:bottom w:val="single" w:sz="12" w:space="0" w:color="auto"/>
            </w:tcBorders>
          </w:tcPr>
          <w:p w:rsidR="00A920C6" w:rsidRDefault="00A920C6" w:rsidP="0083021A">
            <w:pPr>
              <w:pStyle w:val="Text"/>
            </w:pPr>
            <w:r>
              <w:t>C52</w:t>
            </w:r>
          </w:p>
        </w:tc>
        <w:tc>
          <w:tcPr>
            <w:tcW w:w="709" w:type="dxa"/>
            <w:tcBorders>
              <w:bottom w:val="single" w:sz="12" w:space="0" w:color="auto"/>
            </w:tcBorders>
          </w:tcPr>
          <w:p w:rsidR="00A920C6" w:rsidRDefault="00A920C6" w:rsidP="0083021A">
            <w:pPr>
              <w:pStyle w:val="Text"/>
            </w:pPr>
            <w:r>
              <w:t>C53</w:t>
            </w:r>
          </w:p>
        </w:tc>
      </w:tr>
    </w:tbl>
    <w:p w:rsidR="00A920C6" w:rsidRDefault="00A920C6" w:rsidP="00864915">
      <w:pPr>
        <w:pStyle w:val="Heading1"/>
      </w:pPr>
      <w:r>
        <w:t>8.</w:t>
      </w:r>
      <w:r>
        <w:tab/>
        <w:t>Equations and units</w:t>
      </w:r>
    </w:p>
    <w:p w:rsidR="00A920C6" w:rsidRDefault="00A920C6" w:rsidP="00545007">
      <w:r>
        <w:t xml:space="preserve">A displayed equation is numbered, using Arabic numbers in parentheses. It should be left aligned, leaving a 6pt space above and below to separate it from the surrounding text. </w:t>
      </w:r>
      <w:r>
        <w:rPr>
          <w:szCs w:val="22"/>
        </w:rPr>
        <w:t xml:space="preserve">Number each equation between parentheses on the far right margin. </w:t>
      </w:r>
      <w:r w:rsidRPr="00856102">
        <w:rPr>
          <w:szCs w:val="22"/>
          <w:lang w:val="en-US"/>
        </w:rPr>
        <w:t xml:space="preserve">Use SI units. </w:t>
      </w:r>
      <w:r>
        <w:rPr>
          <w:szCs w:val="22"/>
        </w:rPr>
        <w:t>Use correct abbreviations for units ("%" and not "percent").</w:t>
      </w:r>
    </w:p>
    <w:p w:rsidR="00A920C6" w:rsidRDefault="00A920C6" w:rsidP="00A920C6">
      <w:r>
        <w:t>The following example is a single 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920C6" w:rsidTr="0083021A">
        <w:trPr>
          <w:cantSplit/>
        </w:trPr>
        <w:tc>
          <w:tcPr>
            <w:tcW w:w="8434" w:type="dxa"/>
            <w:tcBorders>
              <w:top w:val="nil"/>
              <w:left w:val="nil"/>
              <w:bottom w:val="nil"/>
              <w:right w:val="nil"/>
            </w:tcBorders>
          </w:tcPr>
          <w:p w:rsidR="00A920C6" w:rsidRDefault="00A920C6" w:rsidP="0083021A">
            <w:pPr>
              <w:pStyle w:val="Text"/>
            </w:pPr>
            <w:proofErr w:type="spellStart"/>
            <w:r>
              <w:t>Ax</w:t>
            </w:r>
            <w:proofErr w:type="spellEnd"/>
            <w:r>
              <w:t xml:space="preserve"> = b</w:t>
            </w:r>
          </w:p>
        </w:tc>
        <w:tc>
          <w:tcPr>
            <w:tcW w:w="776" w:type="dxa"/>
            <w:tcBorders>
              <w:top w:val="nil"/>
              <w:left w:val="nil"/>
              <w:bottom w:val="nil"/>
              <w:right w:val="nil"/>
            </w:tcBorders>
          </w:tcPr>
          <w:p w:rsidR="00A920C6" w:rsidRDefault="00A920C6" w:rsidP="0083021A">
            <w:pPr>
              <w:pStyle w:val="Text"/>
            </w:pPr>
            <w:r>
              <w:t>(1)</w:t>
            </w:r>
          </w:p>
        </w:tc>
      </w:tr>
    </w:tbl>
    <w:p w:rsidR="00A920C6" w:rsidRDefault="00A920C6" w:rsidP="00A920C6">
      <w:pPr>
        <w:pStyle w:val="Text"/>
      </w:pPr>
      <w:r>
        <w:t>The next example is a multi-line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920C6" w:rsidTr="0083021A">
        <w:trPr>
          <w:cantSplit/>
        </w:trPr>
        <w:tc>
          <w:tcPr>
            <w:tcW w:w="8434" w:type="dxa"/>
            <w:tcBorders>
              <w:top w:val="nil"/>
              <w:left w:val="nil"/>
              <w:bottom w:val="nil"/>
              <w:right w:val="nil"/>
            </w:tcBorders>
          </w:tcPr>
          <w:p w:rsidR="00A920C6" w:rsidRDefault="00A920C6" w:rsidP="0083021A">
            <w:pPr>
              <w:pStyle w:val="Text"/>
            </w:pPr>
            <w:proofErr w:type="spellStart"/>
            <w:r>
              <w:t>Ax</w:t>
            </w:r>
            <w:proofErr w:type="spellEnd"/>
            <w:r>
              <w:t xml:space="preserve"> = b</w:t>
            </w:r>
          </w:p>
        </w:tc>
        <w:tc>
          <w:tcPr>
            <w:tcW w:w="776" w:type="dxa"/>
            <w:tcBorders>
              <w:top w:val="nil"/>
              <w:left w:val="nil"/>
              <w:bottom w:val="nil"/>
              <w:right w:val="nil"/>
            </w:tcBorders>
          </w:tcPr>
          <w:p w:rsidR="00A920C6" w:rsidRDefault="00A920C6" w:rsidP="0083021A">
            <w:pPr>
              <w:pStyle w:val="Text"/>
            </w:pPr>
            <w:r>
              <w:t>(2)</w:t>
            </w:r>
          </w:p>
        </w:tc>
      </w:tr>
      <w:tr w:rsidR="00A920C6" w:rsidTr="0083021A">
        <w:trPr>
          <w:cantSplit/>
        </w:trPr>
        <w:tc>
          <w:tcPr>
            <w:tcW w:w="8434" w:type="dxa"/>
            <w:tcBorders>
              <w:top w:val="nil"/>
              <w:left w:val="nil"/>
              <w:bottom w:val="nil"/>
              <w:right w:val="nil"/>
            </w:tcBorders>
          </w:tcPr>
          <w:p w:rsidR="00A920C6" w:rsidRDefault="00A920C6" w:rsidP="0083021A">
            <w:pPr>
              <w:pStyle w:val="Text"/>
            </w:pPr>
            <w:proofErr w:type="spellStart"/>
            <w:r>
              <w:t>Ax</w:t>
            </w:r>
            <w:proofErr w:type="spellEnd"/>
            <w:r>
              <w:t xml:space="preserve"> = b</w:t>
            </w:r>
          </w:p>
        </w:tc>
        <w:tc>
          <w:tcPr>
            <w:tcW w:w="776" w:type="dxa"/>
            <w:tcBorders>
              <w:top w:val="nil"/>
              <w:left w:val="nil"/>
              <w:bottom w:val="nil"/>
              <w:right w:val="nil"/>
            </w:tcBorders>
          </w:tcPr>
          <w:p w:rsidR="00A920C6" w:rsidRDefault="00A920C6" w:rsidP="0083021A">
            <w:pPr>
              <w:pStyle w:val="Text"/>
            </w:pPr>
          </w:p>
        </w:tc>
      </w:tr>
    </w:tbl>
    <w:p w:rsidR="00A920C6" w:rsidRDefault="00A920C6" w:rsidP="00864915">
      <w:pPr>
        <w:pStyle w:val="Heading1"/>
      </w:pPr>
      <w:r>
        <w:t>9.</w:t>
      </w:r>
      <w:r>
        <w:tab/>
        <w:t>Figures and photographs</w:t>
      </w:r>
    </w:p>
    <w:p w:rsidR="00545007" w:rsidRDefault="00A920C6" w:rsidP="00545007">
      <w:r>
        <w:t>If the author includes a photograph, figure or extract which has been published previously, the author must obtain written approval from the original publisher for it to be reprinted, and provid</w:t>
      </w:r>
      <w:r w:rsidR="00545007">
        <w:t>e the corresponding references.</w:t>
      </w:r>
    </w:p>
    <w:p w:rsidR="00A920C6" w:rsidRDefault="00A920C6" w:rsidP="00545007">
      <w:r>
        <w:t>All illustrations should be placed in the text near where they are first mentioned. All figures should be numbered consecutively and captioned. The caption title should be written centred, in 12 </w:t>
      </w:r>
      <w:proofErr w:type="spellStart"/>
      <w:r>
        <w:t>pt</w:t>
      </w:r>
      <w:proofErr w:type="spellEnd"/>
      <w:r>
        <w:t xml:space="preserve"> Times (New) Roman, with upper and lower case letters. Thickness of lines in diagrams: A MINIMUM OF 0.2 mm IS IMPERATIVE FOR ANY LINE OR AXIS.</w:t>
      </w:r>
    </w:p>
    <w:p w:rsidR="00A920C6" w:rsidRDefault="00545007" w:rsidP="00545007">
      <w:pPr>
        <w:pStyle w:val="paragraph"/>
        <w:ind w:firstLine="0"/>
      </w:pPr>
      <w:r>
        <w:t>A 6pt space should separate the figure from the caption, and a 6 </w:t>
      </w:r>
      <w:proofErr w:type="spellStart"/>
      <w:r>
        <w:t>pt</w:t>
      </w:r>
      <w:proofErr w:type="spellEnd"/>
      <w:r>
        <w:t xml:space="preserve"> space should separate the upper part of the figure and the bottom of the caption from the surrounding text</w:t>
      </w:r>
    </w:p>
    <w:p w:rsidR="00545007" w:rsidRDefault="00545007" w:rsidP="00545007">
      <w:pPr>
        <w:pStyle w:val="paragraph"/>
        <w:ind w:firstLine="0"/>
      </w:pPr>
    </w:p>
    <w:p w:rsidR="00A920C6" w:rsidRDefault="002259BD" w:rsidP="00A920C6">
      <w:pPr>
        <w:pStyle w:val="Text"/>
        <w:jc w:val="center"/>
      </w:pPr>
      <w:bookmarkStart w:id="1" w:name="_MON_1139061389"/>
      <w:bookmarkStart w:id="2" w:name="_MON_1139475242"/>
      <w:bookmarkStart w:id="3" w:name="_MON_1139475945"/>
      <w:bookmarkStart w:id="4" w:name="_MON_1139477210"/>
      <w:bookmarkStart w:id="5" w:name="_MON_1139640592"/>
      <w:bookmarkStart w:id="6" w:name="_MON_1139643775"/>
      <w:bookmarkStart w:id="7" w:name="_MON_1141047730"/>
      <w:bookmarkEnd w:id="1"/>
      <w:bookmarkEnd w:id="2"/>
      <w:bookmarkEnd w:id="3"/>
      <w:bookmarkEnd w:id="4"/>
      <w:bookmarkEnd w:id="5"/>
      <w:bookmarkEnd w:id="6"/>
      <w:bookmarkEnd w:id="7"/>
      <w:r>
        <w:rPr>
          <w:noProof/>
          <w:lang w:val="pt-PT" w:eastAsia="pt-PT"/>
        </w:rPr>
        <w:lastRenderedPageBreak/>
        <w:drawing>
          <wp:inline distT="0" distB="0" distL="0" distR="0">
            <wp:extent cx="1423416" cy="181660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 rilem plat 600d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3416" cy="1816608"/>
                    </a:xfrm>
                    <a:prstGeom prst="rect">
                      <a:avLst/>
                    </a:prstGeom>
                  </pic:spPr>
                </pic:pic>
              </a:graphicData>
            </a:graphic>
          </wp:inline>
        </w:drawing>
      </w:r>
    </w:p>
    <w:p w:rsidR="00A920C6" w:rsidRPr="00856102" w:rsidRDefault="00A920C6" w:rsidP="00545007">
      <w:pPr>
        <w:pStyle w:val="figurecaption"/>
      </w:pPr>
      <w:r w:rsidRPr="00856102">
        <w:t xml:space="preserve">Figure 1: Page </w:t>
      </w:r>
      <w:r w:rsidRPr="00545007">
        <w:t>layout</w:t>
      </w:r>
    </w:p>
    <w:p w:rsidR="00A920C6" w:rsidRDefault="00A920C6" w:rsidP="00864915">
      <w:pPr>
        <w:pStyle w:val="Heading1"/>
      </w:pPr>
      <w:r>
        <w:t>10.</w:t>
      </w:r>
      <w:r>
        <w:tab/>
        <w:t>Footnotes</w:t>
      </w:r>
    </w:p>
    <w:p w:rsidR="00A920C6" w:rsidRDefault="00A920C6" w:rsidP="002259BD">
      <w:r>
        <w:t xml:space="preserve">Avoid footnotes if possible. If you must sparingly use them, please be sure that they are typed within the margins specified above. </w:t>
      </w:r>
    </w:p>
    <w:p w:rsidR="00A920C6" w:rsidRDefault="00A920C6" w:rsidP="00864915">
      <w:pPr>
        <w:pStyle w:val="Heading1"/>
      </w:pPr>
      <w:r>
        <w:t>11.</w:t>
      </w:r>
      <w:r>
        <w:tab/>
        <w:t>Conclusions</w:t>
      </w:r>
    </w:p>
    <w:p w:rsidR="00A920C6" w:rsidRPr="00A25E89" w:rsidRDefault="00A920C6" w:rsidP="002259BD">
      <w:r w:rsidRPr="00A25E89">
        <w:t xml:space="preserve">The </w:t>
      </w:r>
      <w:r w:rsidR="00545007">
        <w:t>p</w:t>
      </w:r>
      <w:r w:rsidRPr="00A25E89">
        <w:t>aper</w:t>
      </w:r>
      <w:r w:rsidR="00A25E89">
        <w:t xml:space="preserve"> with minimum 4 pages and maximum 8 pages </w:t>
      </w:r>
      <w:r w:rsidRPr="00A25E89">
        <w:t xml:space="preserve">should be submitted electronically, </w:t>
      </w:r>
      <w:r w:rsidR="00545007">
        <w:t>as</w:t>
      </w:r>
      <w:r w:rsidRPr="00A25E89">
        <w:rPr>
          <w:b/>
          <w:bCs/>
        </w:rPr>
        <w:t xml:space="preserve"> Word file,</w:t>
      </w:r>
      <w:r w:rsidRPr="00A25E89">
        <w:t xml:space="preserve"> via the </w:t>
      </w:r>
      <w:proofErr w:type="spellStart"/>
      <w:r w:rsidR="00545007">
        <w:t>EasyChair</w:t>
      </w:r>
      <w:proofErr w:type="spellEnd"/>
      <w:r w:rsidR="00545007">
        <w:t xml:space="preserve">. A link for submission is provided at </w:t>
      </w:r>
      <w:r w:rsidRPr="00A25E89">
        <w:t>web page of the Conference</w:t>
      </w:r>
      <w:r w:rsidR="005105CF">
        <w:t xml:space="preserve"> </w:t>
      </w:r>
      <w:r w:rsidRPr="00A25E89">
        <w:t xml:space="preserve">at </w:t>
      </w:r>
      <w:r w:rsidR="00A25E89" w:rsidRPr="00856102">
        <w:rPr>
          <w:lang w:val="en-US"/>
        </w:rPr>
        <w:t>http://www.recycleconf.org/</w:t>
      </w:r>
      <w:r w:rsidR="002259BD">
        <w:rPr>
          <w:lang w:val="en-US"/>
        </w:rPr>
        <w:t>.</w:t>
      </w:r>
    </w:p>
    <w:p w:rsidR="00A920C6" w:rsidRDefault="00A920C6" w:rsidP="002259BD">
      <w:r>
        <w:t xml:space="preserve">The </w:t>
      </w:r>
      <w:r w:rsidR="00545007">
        <w:t>p</w:t>
      </w:r>
      <w:r>
        <w:t xml:space="preserve">aper should be written following the format of the Word template for submission that can be found in the </w:t>
      </w:r>
      <w:r w:rsidR="00A25E89">
        <w:t>conference website</w:t>
      </w:r>
      <w:r w:rsidR="002259BD">
        <w:t>.</w:t>
      </w:r>
    </w:p>
    <w:p w:rsidR="00A920C6" w:rsidRDefault="00A920C6" w:rsidP="002259BD">
      <w:r>
        <w:t>Deadline for the submission of the pap</w:t>
      </w:r>
      <w:r w:rsidRPr="00A25E89">
        <w:t xml:space="preserve">er is </w:t>
      </w:r>
      <w:r w:rsidR="00545007">
        <w:rPr>
          <w:b/>
        </w:rPr>
        <w:t>May</w:t>
      </w:r>
      <w:r w:rsidRPr="00A25E89">
        <w:rPr>
          <w:b/>
        </w:rPr>
        <w:t xml:space="preserve"> 30</w:t>
      </w:r>
      <w:r w:rsidRPr="00A25E89">
        <w:rPr>
          <w:b/>
          <w:vertAlign w:val="superscript"/>
        </w:rPr>
        <w:t>th</w:t>
      </w:r>
      <w:r w:rsidR="00A25E89" w:rsidRPr="00A25E89">
        <w:rPr>
          <w:b/>
        </w:rPr>
        <w:t>, 201</w:t>
      </w:r>
      <w:r w:rsidR="00545007">
        <w:rPr>
          <w:b/>
        </w:rPr>
        <w:t>8</w:t>
      </w:r>
      <w:r w:rsidRPr="00A25E89">
        <w:t>.</w:t>
      </w:r>
    </w:p>
    <w:p w:rsidR="00A920C6" w:rsidRDefault="00A920C6" w:rsidP="002259BD">
      <w:r>
        <w:t>The organizers do not commit themselves to include in the Proceedings any paper received later than the above-mentioned deadline</w:t>
      </w:r>
      <w:r w:rsidR="002259BD">
        <w:t>.</w:t>
      </w:r>
    </w:p>
    <w:p w:rsidR="005105CF" w:rsidRPr="005105CF" w:rsidRDefault="00A920C6" w:rsidP="002259BD">
      <w:r w:rsidRPr="005105CF">
        <w:t>When sending your final paper</w:t>
      </w:r>
      <w:r w:rsidR="005105CF" w:rsidRPr="005105CF">
        <w:t xml:space="preserve">, don’t forget to send the </w:t>
      </w:r>
      <w:r w:rsidR="002259BD">
        <w:t>copyright</w:t>
      </w:r>
      <w:r w:rsidRPr="005105CF">
        <w:t xml:space="preserve"> filled with your handwritten signature. Your paper cannot be published in the absence of this document.</w:t>
      </w:r>
      <w:r w:rsidR="005105CF" w:rsidRPr="005105CF">
        <w:t xml:space="preserve"> Any paper submitted without copyright transfer form cannot be considered for publication.</w:t>
      </w:r>
    </w:p>
    <w:p w:rsidR="00A920C6" w:rsidRDefault="00A920C6" w:rsidP="00864915">
      <w:pPr>
        <w:pStyle w:val="Heading1"/>
      </w:pPr>
      <w:r>
        <w:t>A</w:t>
      </w:r>
      <w:r w:rsidR="002259BD">
        <w:t>ckn</w:t>
      </w:r>
      <w:r>
        <w:t>owledgements</w:t>
      </w:r>
    </w:p>
    <w:p w:rsidR="00A920C6" w:rsidRDefault="00A920C6" w:rsidP="002259BD">
      <w:r>
        <w:t>This optional heading should be inserted just before the References heading, both headings (</w:t>
      </w:r>
      <w:r>
        <w:rPr>
          <w:caps/>
        </w:rPr>
        <w:t>Acknowledgements</w:t>
      </w:r>
      <w:r>
        <w:t xml:space="preserve"> and </w:t>
      </w:r>
      <w:r>
        <w:rPr>
          <w:caps/>
        </w:rPr>
        <w:t>References</w:t>
      </w:r>
      <w:r>
        <w:t>) being in bold Times New Roman 12 </w:t>
      </w:r>
      <w:proofErr w:type="spellStart"/>
      <w:r>
        <w:t>pt</w:t>
      </w:r>
      <w:proofErr w:type="spellEnd"/>
      <w:r>
        <w:t>, without numbering.</w:t>
      </w:r>
    </w:p>
    <w:p w:rsidR="00A920C6" w:rsidRDefault="00A920C6" w:rsidP="00864915">
      <w:pPr>
        <w:pStyle w:val="Heading1"/>
      </w:pPr>
      <w:r>
        <w:t>References</w:t>
      </w:r>
    </w:p>
    <w:p w:rsidR="00A920C6" w:rsidRDefault="00A920C6" w:rsidP="00A920C6">
      <w:pPr>
        <w:pStyle w:val="ParagraphReferences"/>
      </w:pPr>
      <w:r>
        <w:t>List and number all bibliographical references at the end of the paper under the major heading</w:t>
      </w:r>
      <w:r>
        <w:rPr>
          <w:b/>
          <w:bCs/>
          <w:szCs w:val="20"/>
        </w:rPr>
        <w:t xml:space="preserve"> </w:t>
      </w:r>
      <w:r>
        <w:rPr>
          <w:b/>
          <w:bCs/>
        </w:rPr>
        <w:t>References</w:t>
      </w:r>
      <w:r>
        <w:t>. Number the references in order of appearance, using Times New Roman 11 pt. Authors are cautioned to give complete information about books and authors and to check spelling and dates carefully. The presentation of references is given below. Commercial papers or documents not available to the public cannot be referenced.</w:t>
      </w:r>
    </w:p>
    <w:p w:rsidR="00A920C6" w:rsidRDefault="00A920C6" w:rsidP="00A920C6">
      <w:pPr>
        <w:pStyle w:val="ParagraphReferences"/>
      </w:pPr>
      <w:proofErr w:type="spellStart"/>
      <w:r>
        <w:t>Sterman</w:t>
      </w:r>
      <w:proofErr w:type="spellEnd"/>
      <w:r>
        <w:t>, S. and Marsden, J.G., '</w:t>
      </w:r>
      <w:proofErr w:type="spellStart"/>
      <w:r>
        <w:t>Silane</w:t>
      </w:r>
      <w:proofErr w:type="spellEnd"/>
      <w:r>
        <w:t xml:space="preserve"> coupling agents', </w:t>
      </w:r>
      <w:r>
        <w:rPr>
          <w:i/>
          <w:iCs/>
        </w:rPr>
        <w:t xml:space="preserve">Ind. </w:t>
      </w:r>
      <w:proofErr w:type="spellStart"/>
      <w:r>
        <w:rPr>
          <w:i/>
          <w:iCs/>
        </w:rPr>
        <w:t>Engng</w:t>
      </w:r>
      <w:proofErr w:type="spellEnd"/>
      <w:r>
        <w:rPr>
          <w:i/>
          <w:iCs/>
        </w:rPr>
        <w:t xml:space="preserve">. Chem. </w:t>
      </w:r>
      <w:r>
        <w:rPr>
          <w:b/>
          <w:bCs/>
        </w:rPr>
        <w:t>58 (</w:t>
      </w:r>
      <w:r>
        <w:t>3) (1966) 33-77.</w:t>
      </w:r>
    </w:p>
    <w:p w:rsidR="00A920C6" w:rsidRDefault="00A920C6" w:rsidP="00A920C6">
      <w:pPr>
        <w:pStyle w:val="ParagraphReferences"/>
      </w:pPr>
      <w:r>
        <w:lastRenderedPageBreak/>
        <w:t xml:space="preserve">Alexander, K.M., </w:t>
      </w:r>
      <w:proofErr w:type="spellStart"/>
      <w:r>
        <w:t>Wardlow</w:t>
      </w:r>
      <w:proofErr w:type="spellEnd"/>
      <w:r>
        <w:t>, J. and Gilbert, D., 'Aggregate-cement bond, cement paste strength and the strength of concrete', in 'The Structure of Concrete', Proceedings of an International Conference, London, September, 1965 (Cement and Concrete Association, London, 1968) 59-81.</w:t>
      </w:r>
    </w:p>
    <w:p w:rsidR="00A920C6" w:rsidRDefault="00A920C6" w:rsidP="00A920C6">
      <w:pPr>
        <w:pStyle w:val="ParagraphReferences"/>
      </w:pPr>
      <w:r>
        <w:t xml:space="preserve">Crank, J., 'The Mathematics of Diffusion', 2nd </w:t>
      </w:r>
      <w:proofErr w:type="spellStart"/>
      <w:r>
        <w:t>Edn</w:t>
      </w:r>
      <w:proofErr w:type="spellEnd"/>
      <w:r>
        <w:t xml:space="preserve"> (Clarendon, Oxford, 1975).</w:t>
      </w:r>
    </w:p>
    <w:p w:rsidR="00A920C6" w:rsidRDefault="00A920C6" w:rsidP="002259BD">
      <w:pPr>
        <w:pStyle w:val="ParagraphReferences"/>
        <w:numPr>
          <w:ilvl w:val="0"/>
          <w:numId w:val="0"/>
        </w:numPr>
      </w:pPr>
    </w:p>
    <w:sectPr w:rsidR="00A920C6" w:rsidSect="00125CE9">
      <w:headerReference w:type="default" r:id="rId10"/>
      <w:footerReference w:type="default" r:id="rId11"/>
      <w:type w:val="continuous"/>
      <w:pgSz w:w="11907" w:h="16840" w:code="9"/>
      <w:pgMar w:top="204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B85" w:rsidRDefault="00EE5B85">
      <w:r>
        <w:separator/>
      </w:r>
    </w:p>
  </w:endnote>
  <w:endnote w:type="continuationSeparator" w:id="0">
    <w:p w:rsidR="00EE5B85" w:rsidRDefault="00EE5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embedRegular r:id="rId1" w:fontKey="{453CEECF-EA19-480C-AAFD-52BE15500360}"/>
  </w:font>
  <w:font w:name="Tahoma">
    <w:panose1 w:val="020B0604030504040204"/>
    <w:charset w:val="00"/>
    <w:family w:val="swiss"/>
    <w:pitch w:val="variable"/>
    <w:sig w:usb0="E1002EFF" w:usb1="C000605B" w:usb2="00000029" w:usb3="00000000" w:csb0="000101FF" w:csb1="00000000"/>
    <w:embedRegular r:id="rId2" w:fontKey="{26EE5724-09ED-4EC4-8D6D-3F75A39CC87B}"/>
  </w:font>
  <w:font w:name="Cambria">
    <w:panose1 w:val="02040503050406030204"/>
    <w:charset w:val="00"/>
    <w:family w:val="roman"/>
    <w:pitch w:val="variable"/>
    <w:sig w:usb0="E00002FF" w:usb1="400004FF" w:usb2="00000000" w:usb3="00000000" w:csb0="0000019F" w:csb1="00000000"/>
    <w:embedRegular r:id="rId3" w:fontKey="{FD762F25-22ED-4CFB-BBC4-0ED02A6F6F1E}"/>
  </w:font>
  <w:font w:name="Calibri">
    <w:panose1 w:val="020F0502020204030204"/>
    <w:charset w:val="00"/>
    <w:family w:val="swiss"/>
    <w:pitch w:val="variable"/>
    <w:sig w:usb0="E00002FF" w:usb1="4000ACFF" w:usb2="00000001" w:usb3="00000000" w:csb0="0000019F" w:csb1="00000000"/>
    <w:embedRegular r:id="rId4" w:fontKey="{545C118C-250C-4ED4-A809-82DB2C70B7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CB6" w:rsidRPr="00CD07FC" w:rsidRDefault="006875BA" w:rsidP="00CD07FC">
    <w:pPr>
      <w:pStyle w:val="Footer"/>
      <w:rPr>
        <w:rStyle w:val="PageNumber"/>
      </w:rPr>
    </w:pPr>
    <w:r>
      <w:rPr>
        <w:rStyle w:val="PageNumber"/>
      </w:rPr>
      <w:t xml:space="preserve"> </w:t>
    </w:r>
    <w:r w:rsidR="00404CF8" w:rsidRPr="00CD07FC">
      <w:rPr>
        <w:rStyle w:val="PageNumber"/>
      </w:rPr>
      <w:fldChar w:fldCharType="begin"/>
    </w:r>
    <w:r w:rsidR="00404CF8" w:rsidRPr="00CD07FC">
      <w:rPr>
        <w:rStyle w:val="PageNumber"/>
      </w:rPr>
      <w:instrText xml:space="preserve">PAGE  </w:instrText>
    </w:r>
    <w:r w:rsidR="00404CF8" w:rsidRPr="00CD07FC">
      <w:rPr>
        <w:rStyle w:val="PageNumber"/>
      </w:rPr>
      <w:fldChar w:fldCharType="separate"/>
    </w:r>
    <w:r w:rsidR="00C5771C">
      <w:rPr>
        <w:rStyle w:val="PageNumber"/>
        <w:noProof/>
      </w:rPr>
      <w:t>5</w:t>
    </w:r>
    <w:r w:rsidR="00404CF8" w:rsidRPr="00CD07FC">
      <w:rPr>
        <w:rStyle w:val="PageNumber"/>
      </w:rPr>
      <w:fldChar w:fldCharType="end"/>
    </w:r>
  </w:p>
  <w:p w:rsidR="005C6CB6" w:rsidRPr="00CD07FC" w:rsidRDefault="00404CF8" w:rsidP="00CD07FC">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B85" w:rsidRDefault="00EE5B85">
      <w:r>
        <w:separator/>
      </w:r>
    </w:p>
  </w:footnote>
  <w:footnote w:type="continuationSeparator" w:id="0">
    <w:p w:rsidR="00EE5B85" w:rsidRDefault="00EE5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682" w:rsidRPr="00853481" w:rsidRDefault="00C70253" w:rsidP="00D45682">
    <w:pPr>
      <w:pStyle w:val="Header"/>
      <w:jc w:val="center"/>
      <w:rPr>
        <w:bCs/>
      </w:rPr>
    </w:pPr>
    <w:r w:rsidRPr="00C70253">
      <w:rPr>
        <w:bCs/>
        <w:lang w:val="en-US"/>
      </w:rPr>
      <w:t>IV</w:t>
    </w:r>
    <w:r w:rsidR="00D45682" w:rsidRPr="00853481">
      <w:rPr>
        <w:bCs/>
      </w:rPr>
      <w:t xml:space="preserve"> International Conference Progress of Recycling in the Built Environment </w:t>
    </w:r>
  </w:p>
  <w:p w:rsidR="00D45682" w:rsidRPr="00853481" w:rsidRDefault="00D45682" w:rsidP="00D45682">
    <w:pPr>
      <w:pStyle w:val="Header"/>
      <w:jc w:val="center"/>
      <w:rPr>
        <w:bCs/>
      </w:rPr>
    </w:pPr>
    <w:r w:rsidRPr="00853481">
      <w:rPr>
        <w:bCs/>
      </w:rPr>
      <w:t>11-12 October 2018 – Lisbon, Portugal</w:t>
    </w:r>
  </w:p>
  <w:p w:rsidR="00D45682" w:rsidRPr="00853481" w:rsidRDefault="00D45682" w:rsidP="00D4568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CF6203A"/>
    <w:lvl w:ilvl="0">
      <w:start w:val="1"/>
      <w:numFmt w:val="decimal"/>
      <w:lvlText w:val="%1."/>
      <w:lvlJc w:val="left"/>
      <w:pPr>
        <w:tabs>
          <w:tab w:val="num" w:pos="1492"/>
        </w:tabs>
        <w:ind w:left="1492" w:hanging="360"/>
      </w:pPr>
    </w:lvl>
  </w:abstractNum>
  <w:abstractNum w:abstractNumId="1">
    <w:nsid w:val="FFFFFF7D"/>
    <w:multiLevelType w:val="singleLevel"/>
    <w:tmpl w:val="6A86FBB4"/>
    <w:lvl w:ilvl="0">
      <w:start w:val="1"/>
      <w:numFmt w:val="decimal"/>
      <w:lvlText w:val="%1."/>
      <w:lvlJc w:val="left"/>
      <w:pPr>
        <w:tabs>
          <w:tab w:val="num" w:pos="1209"/>
        </w:tabs>
        <w:ind w:left="1209" w:hanging="360"/>
      </w:pPr>
    </w:lvl>
  </w:abstractNum>
  <w:abstractNum w:abstractNumId="2">
    <w:nsid w:val="FFFFFF7E"/>
    <w:multiLevelType w:val="singleLevel"/>
    <w:tmpl w:val="7C0E96DC"/>
    <w:lvl w:ilvl="0">
      <w:start w:val="1"/>
      <w:numFmt w:val="decimal"/>
      <w:lvlText w:val="%1."/>
      <w:lvlJc w:val="left"/>
      <w:pPr>
        <w:tabs>
          <w:tab w:val="num" w:pos="926"/>
        </w:tabs>
        <w:ind w:left="926" w:hanging="360"/>
      </w:pPr>
    </w:lvl>
  </w:abstractNum>
  <w:abstractNum w:abstractNumId="3">
    <w:nsid w:val="FFFFFF7F"/>
    <w:multiLevelType w:val="singleLevel"/>
    <w:tmpl w:val="FEEAE924"/>
    <w:lvl w:ilvl="0">
      <w:start w:val="1"/>
      <w:numFmt w:val="decimal"/>
      <w:lvlText w:val="%1."/>
      <w:lvlJc w:val="left"/>
      <w:pPr>
        <w:tabs>
          <w:tab w:val="num" w:pos="643"/>
        </w:tabs>
        <w:ind w:left="643" w:hanging="360"/>
      </w:pPr>
    </w:lvl>
  </w:abstractNum>
  <w:abstractNum w:abstractNumId="4">
    <w:nsid w:val="FFFFFF80"/>
    <w:multiLevelType w:val="singleLevel"/>
    <w:tmpl w:val="A89A9EA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E7A51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CD463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45C05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44A79A2"/>
    <w:lvl w:ilvl="0">
      <w:start w:val="1"/>
      <w:numFmt w:val="decimal"/>
      <w:lvlText w:val="%1."/>
      <w:lvlJc w:val="left"/>
      <w:pPr>
        <w:tabs>
          <w:tab w:val="num" w:pos="360"/>
        </w:tabs>
        <w:ind w:left="360" w:hanging="360"/>
      </w:pPr>
    </w:lvl>
  </w:abstractNum>
  <w:abstractNum w:abstractNumId="9">
    <w:nsid w:val="FFFFFF89"/>
    <w:multiLevelType w:val="singleLevel"/>
    <w:tmpl w:val="8158B636"/>
    <w:lvl w:ilvl="0">
      <w:start w:val="1"/>
      <w:numFmt w:val="bullet"/>
      <w:lvlText w:val=""/>
      <w:lvlJc w:val="left"/>
      <w:pPr>
        <w:tabs>
          <w:tab w:val="num" w:pos="360"/>
        </w:tabs>
        <w:ind w:left="360" w:hanging="360"/>
      </w:pPr>
      <w:rPr>
        <w:rFonts w:ascii="Symbol" w:hAnsi="Symbol" w:hint="default"/>
      </w:rPr>
    </w:lvl>
  </w:abstractNum>
  <w:abstractNum w:abstractNumId="10">
    <w:nsid w:val="013162BE"/>
    <w:multiLevelType w:val="multilevel"/>
    <w:tmpl w:val="58F4F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2BC0B2E"/>
    <w:multiLevelType w:val="hybridMultilevel"/>
    <w:tmpl w:val="F2589DA4"/>
    <w:lvl w:ilvl="0" w:tplc="01ECFA5A">
      <w:start w:val="9"/>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3">
    <w:nsid w:val="08106EAF"/>
    <w:multiLevelType w:val="multilevel"/>
    <w:tmpl w:val="E56C067E"/>
    <w:lvl w:ilvl="0">
      <w:start w:val="10"/>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4">
    <w:nsid w:val="08845BA6"/>
    <w:multiLevelType w:val="hybridMultilevel"/>
    <w:tmpl w:val="9E5CC36A"/>
    <w:lvl w:ilvl="0" w:tplc="228A8818">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156F7E08"/>
    <w:multiLevelType w:val="hybridMultilevel"/>
    <w:tmpl w:val="9A043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198D65DA"/>
    <w:multiLevelType w:val="hybridMultilevel"/>
    <w:tmpl w:val="0102EEAA"/>
    <w:lvl w:ilvl="0" w:tplc="9EAE0952">
      <w:start w:val="10"/>
      <w:numFmt w:val="decimal"/>
      <w:lvlText w:val="%1"/>
      <w:lvlJc w:val="left"/>
      <w:pPr>
        <w:tabs>
          <w:tab w:val="num" w:pos="704"/>
        </w:tabs>
        <w:ind w:left="704" w:hanging="4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17">
    <w:nsid w:val="1E893357"/>
    <w:multiLevelType w:val="hybridMultilevel"/>
    <w:tmpl w:val="CE90F55C"/>
    <w:lvl w:ilvl="0" w:tplc="E6FC115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22B405ED"/>
    <w:multiLevelType w:val="hybridMultilevel"/>
    <w:tmpl w:val="E822F68C"/>
    <w:lvl w:ilvl="0" w:tplc="290033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DCA6C1F"/>
    <w:multiLevelType w:val="multilevel"/>
    <w:tmpl w:val="5E98877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20">
    <w:nsid w:val="301D16E7"/>
    <w:multiLevelType w:val="hybridMultilevel"/>
    <w:tmpl w:val="B6C4FCC4"/>
    <w:lvl w:ilvl="0" w:tplc="C32E610E">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34ED3466"/>
    <w:multiLevelType w:val="hybridMultilevel"/>
    <w:tmpl w:val="F52E718A"/>
    <w:lvl w:ilvl="0" w:tplc="FB20BD02">
      <w:start w:val="1"/>
      <w:numFmt w:val="decimal"/>
      <w:lvlText w:val="%1"/>
      <w:lvlJc w:val="left"/>
      <w:pPr>
        <w:tabs>
          <w:tab w:val="num" w:pos="567"/>
        </w:tabs>
        <w:ind w:left="567" w:hanging="39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3AF50D40"/>
    <w:multiLevelType w:val="hybridMultilevel"/>
    <w:tmpl w:val="1400C7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4C9B2570"/>
    <w:multiLevelType w:val="multilevel"/>
    <w:tmpl w:val="885842A0"/>
    <w:lvl w:ilvl="0">
      <w:start w:val="10"/>
      <w:numFmt w:val="decimal"/>
      <w:lvlText w:val="12."/>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24">
    <w:nsid w:val="505B6973"/>
    <w:multiLevelType w:val="hybridMultilevel"/>
    <w:tmpl w:val="5824D37E"/>
    <w:lvl w:ilvl="0" w:tplc="ECAE6732">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51C24949"/>
    <w:multiLevelType w:val="hybridMultilevel"/>
    <w:tmpl w:val="83C6D396"/>
    <w:lvl w:ilvl="0" w:tplc="34201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4402F01"/>
    <w:multiLevelType w:val="hybridMultilevel"/>
    <w:tmpl w:val="CD34CC9A"/>
    <w:lvl w:ilvl="0" w:tplc="A0DEEA8E">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65096613"/>
    <w:multiLevelType w:val="hybridMultilevel"/>
    <w:tmpl w:val="7F38138A"/>
    <w:lvl w:ilvl="0" w:tplc="3422569E">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793A7188"/>
    <w:multiLevelType w:val="hybridMultilevel"/>
    <w:tmpl w:val="C024D08C"/>
    <w:lvl w:ilvl="0" w:tplc="30487F30">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0"/>
  </w:num>
  <w:num w:numId="2">
    <w:abstractNumId w:val="25"/>
  </w:num>
  <w:num w:numId="3">
    <w:abstractNumId w:val="27"/>
  </w:num>
  <w:num w:numId="4">
    <w:abstractNumId w:val="28"/>
  </w:num>
  <w:num w:numId="5">
    <w:abstractNumId w:val="30"/>
  </w:num>
  <w:num w:numId="6">
    <w:abstractNumId w:val="12"/>
  </w:num>
  <w:num w:numId="7">
    <w:abstractNumId w:val="14"/>
  </w:num>
  <w:num w:numId="8">
    <w:abstractNumId w:val="17"/>
  </w:num>
  <w:num w:numId="9">
    <w:abstractNumId w:val="20"/>
  </w:num>
  <w:num w:numId="10">
    <w:abstractNumId w:val="24"/>
  </w:num>
  <w:num w:numId="11">
    <w:abstractNumId w:val="11"/>
  </w:num>
  <w:num w:numId="12">
    <w:abstractNumId w:val="16"/>
  </w:num>
  <w:num w:numId="13">
    <w:abstractNumId w:val="13"/>
  </w:num>
  <w:num w:numId="14">
    <w:abstractNumId w:val="13"/>
  </w:num>
  <w:num w:numId="15">
    <w:abstractNumId w:val="23"/>
  </w:num>
  <w:num w:numId="16">
    <w:abstractNumId w:val="13"/>
    <w:lvlOverride w:ilvl="0">
      <w:lvl w:ilvl="0">
        <w:start w:val="10"/>
        <w:numFmt w:val="decimal"/>
        <w:lvlText w:val="%1."/>
        <w:lvlJc w:val="left"/>
        <w:pPr>
          <w:tabs>
            <w:tab w:val="num" w:pos="360"/>
          </w:tabs>
          <w:ind w:left="360" w:hanging="360"/>
        </w:pPr>
        <w:rPr>
          <w:rFonts w:hint="default"/>
          <w:b/>
        </w:rPr>
      </w:lvl>
    </w:lvlOverride>
    <w:lvlOverride w:ilvl="1">
      <w:lvl w:ilvl="1">
        <w:start w:val="1"/>
        <w:numFmt w:val="decimal"/>
        <w:isLgl/>
        <w:lvlText w:val="%1.%2"/>
        <w:lvlJc w:val="left"/>
        <w:pPr>
          <w:tabs>
            <w:tab w:val="num" w:pos="360"/>
          </w:tabs>
          <w:ind w:left="360" w:hanging="360"/>
        </w:pPr>
        <w:rPr>
          <w:rFonts w:hint="default"/>
          <w:b/>
        </w:rPr>
      </w:lvl>
    </w:lvlOverride>
    <w:lvlOverride w:ilvl="2">
      <w:lvl w:ilvl="2">
        <w:start w:val="1"/>
        <w:numFmt w:val="upperLetter"/>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720"/>
          </w:tabs>
          <w:ind w:left="720" w:hanging="72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080"/>
          </w:tabs>
          <w:ind w:left="1080" w:hanging="108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440"/>
          </w:tabs>
          <w:ind w:left="1440" w:hanging="1440"/>
        </w:pPr>
        <w:rPr>
          <w:rFonts w:hint="default"/>
          <w:b/>
        </w:rPr>
      </w:lvl>
    </w:lvlOverride>
  </w:num>
  <w:num w:numId="17">
    <w:abstractNumId w:val="19"/>
  </w:num>
  <w:num w:numId="18">
    <w:abstractNumId w:val="18"/>
  </w:num>
  <w:num w:numId="19">
    <w:abstractNumId w:val="21"/>
  </w:num>
  <w:num w:numId="20">
    <w:abstractNumId w:val="26"/>
  </w:num>
  <w:num w:numId="21">
    <w:abstractNumId w:val="29"/>
  </w:num>
  <w:num w:numId="22">
    <w:abstractNumId w:val="15"/>
  </w:num>
  <w:num w:numId="23">
    <w:abstractNumId w:val="22"/>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gutterAtTop/>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autoFormatOverride/>
  <w:styleLockQFSet/>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3FC"/>
    <w:rsid w:val="00010B9E"/>
    <w:rsid w:val="00081A23"/>
    <w:rsid w:val="00125CE9"/>
    <w:rsid w:val="00136419"/>
    <w:rsid w:val="00146F84"/>
    <w:rsid w:val="00157017"/>
    <w:rsid w:val="00200236"/>
    <w:rsid w:val="002259BD"/>
    <w:rsid w:val="002266A2"/>
    <w:rsid w:val="00232116"/>
    <w:rsid w:val="002354FA"/>
    <w:rsid w:val="002D0441"/>
    <w:rsid w:val="002F25F9"/>
    <w:rsid w:val="00303D23"/>
    <w:rsid w:val="00316507"/>
    <w:rsid w:val="0039575D"/>
    <w:rsid w:val="003C7E96"/>
    <w:rsid w:val="00404CF8"/>
    <w:rsid w:val="00467DB6"/>
    <w:rsid w:val="005105CF"/>
    <w:rsid w:val="00513EE3"/>
    <w:rsid w:val="00545007"/>
    <w:rsid w:val="005804A2"/>
    <w:rsid w:val="0058455B"/>
    <w:rsid w:val="00587FAD"/>
    <w:rsid w:val="005C6CB6"/>
    <w:rsid w:val="005F0497"/>
    <w:rsid w:val="006875BA"/>
    <w:rsid w:val="006E3A33"/>
    <w:rsid w:val="00746B49"/>
    <w:rsid w:val="007515E7"/>
    <w:rsid w:val="00856102"/>
    <w:rsid w:val="00864915"/>
    <w:rsid w:val="00874642"/>
    <w:rsid w:val="00927DAB"/>
    <w:rsid w:val="00985310"/>
    <w:rsid w:val="00987240"/>
    <w:rsid w:val="009C3D4B"/>
    <w:rsid w:val="009F6110"/>
    <w:rsid w:val="00A13698"/>
    <w:rsid w:val="00A25E89"/>
    <w:rsid w:val="00A713D6"/>
    <w:rsid w:val="00A7789D"/>
    <w:rsid w:val="00A920C6"/>
    <w:rsid w:val="00B64EB6"/>
    <w:rsid w:val="00BA3EEA"/>
    <w:rsid w:val="00BB1152"/>
    <w:rsid w:val="00BE43FC"/>
    <w:rsid w:val="00C5771C"/>
    <w:rsid w:val="00C70253"/>
    <w:rsid w:val="00CD07FC"/>
    <w:rsid w:val="00D443E0"/>
    <w:rsid w:val="00D45682"/>
    <w:rsid w:val="00D7692A"/>
    <w:rsid w:val="00D906ED"/>
    <w:rsid w:val="00D91C59"/>
    <w:rsid w:val="00DC01C6"/>
    <w:rsid w:val="00DF7319"/>
    <w:rsid w:val="00DF75EA"/>
    <w:rsid w:val="00E81224"/>
    <w:rsid w:val="00ED715E"/>
    <w:rsid w:val="00EE5B85"/>
    <w:rsid w:val="00FA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3E0"/>
    <w:pPr>
      <w:spacing w:before="120"/>
      <w:jc w:val="both"/>
    </w:pPr>
    <w:rPr>
      <w:sz w:val="24"/>
      <w:szCs w:val="24"/>
      <w:lang w:val="en-GB" w:eastAsia="fr-FR"/>
    </w:rPr>
  </w:style>
  <w:style w:type="paragraph" w:styleId="Heading1">
    <w:name w:val="heading 1"/>
    <w:aliases w:val="Sub-heading"/>
    <w:basedOn w:val="Normal"/>
    <w:next w:val="paragraph"/>
    <w:autoRedefine/>
    <w:qFormat/>
    <w:rsid w:val="00985310"/>
    <w:pPr>
      <w:keepNext/>
      <w:tabs>
        <w:tab w:val="left" w:pos="709"/>
      </w:tabs>
      <w:spacing w:before="360" w:after="120"/>
      <w:outlineLvl w:val="0"/>
    </w:pPr>
    <w:rPr>
      <w:rFonts w:cs="Arial"/>
      <w:b/>
      <w:bCs/>
      <w:szCs w:val="32"/>
    </w:rPr>
  </w:style>
  <w:style w:type="paragraph" w:styleId="Heading2">
    <w:name w:val="heading 2"/>
    <w:aliases w:val="Sub-heading-level2"/>
    <w:basedOn w:val="Normal"/>
    <w:next w:val="paragraph"/>
    <w:autoRedefine/>
    <w:qFormat/>
    <w:rsid w:val="00864915"/>
    <w:pPr>
      <w:keepNext/>
      <w:outlineLvl w:val="1"/>
    </w:pPr>
    <w:rPr>
      <w:b/>
      <w:bCs/>
      <w:color w:val="0D0D0D" w:themeColor="text1" w:themeTint="F2"/>
    </w:rPr>
  </w:style>
  <w:style w:type="paragraph" w:styleId="Heading3">
    <w:name w:val="heading 3"/>
    <w:basedOn w:val="Normal"/>
    <w:next w:val="Normal"/>
    <w:qFormat/>
    <w:pPr>
      <w:keepNext/>
      <w:ind w:right="-1" w:firstLine="14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basedOn w:val="Normal"/>
    <w:next w:val="Authors"/>
    <w:pPr>
      <w:spacing w:before="1200" w:after="240"/>
      <w:jc w:val="left"/>
      <w:outlineLvl w:val="0"/>
    </w:pPr>
    <w:rPr>
      <w:b/>
      <w:bCs/>
      <w:caps/>
      <w:sz w:val="28"/>
    </w:rPr>
  </w:style>
  <w:style w:type="paragraph" w:styleId="Header">
    <w:name w:val="header"/>
    <w:basedOn w:val="Normal"/>
    <w:link w:val="HeaderChar"/>
    <w:pPr>
      <w:tabs>
        <w:tab w:val="center" w:pos="4536"/>
        <w:tab w:val="right" w:pos="9072"/>
      </w:tabs>
    </w:pPr>
  </w:style>
  <w:style w:type="paragraph" w:customStyle="1" w:styleId="Abstract-title">
    <w:name w:val="Abstract-title"/>
    <w:basedOn w:val="Normal"/>
    <w:next w:val="paragraph"/>
    <w:rPr>
      <w:b/>
    </w:rPr>
  </w:style>
  <w:style w:type="paragraph" w:customStyle="1" w:styleId="Authors">
    <w:name w:val="Authors"/>
    <w:basedOn w:val="Normal"/>
    <w:next w:val="Affiliation"/>
    <w:pPr>
      <w:spacing w:after="240"/>
    </w:pPr>
    <w:rPr>
      <w:b/>
    </w:rPr>
  </w:style>
  <w:style w:type="paragraph" w:customStyle="1" w:styleId="Normalparagraphe">
    <w:name w:val="Normal paragraphe"/>
    <w:basedOn w:val="Normal"/>
    <w:pPr>
      <w:ind w:firstLine="284"/>
    </w:pPr>
    <w:rPr>
      <w:rFonts w:ascii="Garamond" w:hAnsi="Garamond"/>
    </w:rPr>
  </w:style>
  <w:style w:type="character" w:styleId="Hyperlink">
    <w:name w:val="Hyperlink"/>
    <w:basedOn w:val="DefaultParagraphFont"/>
    <w:semiHidden/>
    <w:rPr>
      <w:color w:val="0000FF"/>
      <w:u w:val="single"/>
    </w:rPr>
  </w:style>
  <w:style w:type="paragraph" w:styleId="Footer">
    <w:name w:val="footer"/>
    <w:basedOn w:val="Normal"/>
    <w:semiHidden/>
    <w:pPr>
      <w:tabs>
        <w:tab w:val="center" w:pos="4536"/>
        <w:tab w:val="right" w:pos="9072"/>
      </w:tabs>
      <w:jc w:val="right"/>
    </w:pPr>
  </w:style>
  <w:style w:type="paragraph" w:customStyle="1" w:styleId="figurecaption">
    <w:name w:val="figure caption"/>
    <w:basedOn w:val="Text"/>
    <w:next w:val="paragraph"/>
    <w:autoRedefine/>
    <w:rsid w:val="00545007"/>
    <w:pPr>
      <w:jc w:val="center"/>
    </w:pPr>
    <w:rPr>
      <w:lang w:val="en-US"/>
    </w:rPr>
  </w:style>
  <w:style w:type="paragraph" w:customStyle="1" w:styleId="paragraph">
    <w:name w:val="paragraph"/>
    <w:basedOn w:val="Normal"/>
    <w:pPr>
      <w:ind w:firstLine="284"/>
    </w:pPr>
  </w:style>
  <w:style w:type="paragraph" w:customStyle="1" w:styleId="NormalList">
    <w:name w:val="Normal List"/>
    <w:basedOn w:val="Normal"/>
    <w:pPr>
      <w:numPr>
        <w:numId w:val="20"/>
      </w:numPr>
    </w:pPr>
  </w:style>
  <w:style w:type="paragraph" w:customStyle="1" w:styleId="Affiliation">
    <w:name w:val="Affiliation"/>
    <w:basedOn w:val="Normal"/>
    <w:autoRedefine/>
    <w:pPr>
      <w:spacing w:after="60"/>
    </w:pPr>
    <w:rPr>
      <w:szCs w:val="16"/>
    </w:rPr>
  </w:style>
  <w:style w:type="paragraph" w:customStyle="1" w:styleId="Text">
    <w:name w:val="Text"/>
    <w:basedOn w:val="Normal"/>
    <w:pPr>
      <w:spacing w:after="120"/>
    </w:pPr>
  </w:style>
  <w:style w:type="paragraph" w:customStyle="1" w:styleId="ParagraphReferences">
    <w:name w:val="Paragraph References"/>
    <w:basedOn w:val="paragraph"/>
    <w:autoRedefine/>
    <w:pPr>
      <w:numPr>
        <w:numId w:val="21"/>
      </w:numPr>
      <w:tabs>
        <w:tab w:val="left" w:pos="425"/>
      </w:tabs>
    </w:pPr>
    <w:rPr>
      <w:sz w:val="22"/>
    </w:rPr>
  </w:style>
  <w:style w:type="paragraph" w:styleId="BodyText">
    <w:name w:val="Body Text"/>
    <w:basedOn w:val="Normal"/>
    <w:link w:val="BodyTextChar"/>
    <w:semiHidden/>
    <w:pPr>
      <w:jc w:val="center"/>
    </w:pPr>
    <w:rPr>
      <w:rFonts w:ascii="Arial" w:hAnsi="Arial"/>
      <w:sz w:val="22"/>
      <w:szCs w:val="20"/>
    </w:rPr>
  </w:style>
  <w:style w:type="paragraph" w:styleId="BlockText">
    <w:name w:val="Block Text"/>
    <w:basedOn w:val="Normal"/>
    <w:semiHidden/>
    <w:pPr>
      <w:tabs>
        <w:tab w:val="left" w:pos="1276"/>
        <w:tab w:val="right" w:leader="dot" w:pos="9923"/>
      </w:tabs>
      <w:ind w:left="142" w:right="-1"/>
      <w:jc w:val="left"/>
    </w:pPr>
    <w:rPr>
      <w:sz w:val="20"/>
      <w:szCs w:val="20"/>
    </w:rPr>
  </w:style>
  <w:style w:type="paragraph" w:styleId="BodyText2">
    <w:name w:val="Body Text 2"/>
    <w:basedOn w:val="Normal"/>
    <w:semiHidden/>
    <w:pPr>
      <w:ind w:right="71"/>
    </w:pPr>
    <w:rPr>
      <w:sz w:val="20"/>
    </w:rPr>
  </w:style>
  <w:style w:type="character" w:styleId="PageNumber">
    <w:name w:val="page number"/>
    <w:basedOn w:val="DefaultParagraphFont"/>
    <w:semiHidden/>
  </w:style>
  <w:style w:type="paragraph" w:styleId="BodyTextIndent">
    <w:name w:val="Body Text Indent"/>
    <w:basedOn w:val="Normal"/>
    <w:link w:val="BodyTextIndentChar"/>
    <w:semiHidden/>
    <w:pPr>
      <w:autoSpaceDE w:val="0"/>
      <w:autoSpaceDN w:val="0"/>
      <w:adjustRightInd w:val="0"/>
      <w:ind w:firstLine="180"/>
      <w:jc w:val="left"/>
    </w:pPr>
    <w:rPr>
      <w:sz w:val="20"/>
      <w:szCs w:val="16"/>
      <w:lang w:val="en-US"/>
    </w:rPr>
  </w:style>
  <w:style w:type="paragraph" w:styleId="BodyText3">
    <w:name w:val="Body Text 3"/>
    <w:basedOn w:val="Normal"/>
    <w:semiHidden/>
    <w:rPr>
      <w:b/>
      <w:bCs/>
      <w:color w:val="0000FF"/>
    </w:rPr>
  </w:style>
  <w:style w:type="character" w:styleId="PlaceholderText">
    <w:name w:val="Placeholder Text"/>
    <w:basedOn w:val="DefaultParagraphFont"/>
    <w:uiPriority w:val="99"/>
    <w:semiHidden/>
    <w:rsid w:val="00157017"/>
    <w:rPr>
      <w:color w:val="808080"/>
    </w:rPr>
  </w:style>
  <w:style w:type="paragraph" w:styleId="BalloonText">
    <w:name w:val="Balloon Text"/>
    <w:basedOn w:val="Normal"/>
    <w:link w:val="BalloonTextChar"/>
    <w:uiPriority w:val="99"/>
    <w:semiHidden/>
    <w:unhideWhenUsed/>
    <w:rsid w:val="00157017"/>
    <w:rPr>
      <w:rFonts w:ascii="Tahoma" w:hAnsi="Tahoma" w:cs="Tahoma"/>
      <w:sz w:val="16"/>
      <w:szCs w:val="16"/>
    </w:rPr>
  </w:style>
  <w:style w:type="character" w:customStyle="1" w:styleId="BalloonTextChar">
    <w:name w:val="Balloon Text Char"/>
    <w:basedOn w:val="DefaultParagraphFont"/>
    <w:link w:val="BalloonText"/>
    <w:uiPriority w:val="99"/>
    <w:semiHidden/>
    <w:rsid w:val="00157017"/>
    <w:rPr>
      <w:rFonts w:ascii="Tahoma" w:hAnsi="Tahoma" w:cs="Tahoma"/>
      <w:sz w:val="16"/>
      <w:szCs w:val="16"/>
      <w:lang w:val="fr-FR" w:eastAsia="fr-FR"/>
    </w:rPr>
  </w:style>
  <w:style w:type="character" w:styleId="CommentReference">
    <w:name w:val="annotation reference"/>
    <w:basedOn w:val="DefaultParagraphFont"/>
    <w:uiPriority w:val="99"/>
    <w:semiHidden/>
    <w:unhideWhenUsed/>
    <w:rsid w:val="006875BA"/>
    <w:rPr>
      <w:sz w:val="16"/>
      <w:szCs w:val="16"/>
    </w:rPr>
  </w:style>
  <w:style w:type="paragraph" w:styleId="CommentText">
    <w:name w:val="annotation text"/>
    <w:basedOn w:val="Normal"/>
    <w:link w:val="CommentTextChar"/>
    <w:uiPriority w:val="99"/>
    <w:semiHidden/>
    <w:unhideWhenUsed/>
    <w:rsid w:val="006875BA"/>
    <w:rPr>
      <w:sz w:val="20"/>
      <w:szCs w:val="20"/>
    </w:rPr>
  </w:style>
  <w:style w:type="character" w:customStyle="1" w:styleId="CommentTextChar">
    <w:name w:val="Comment Text Char"/>
    <w:basedOn w:val="DefaultParagraphFont"/>
    <w:link w:val="CommentText"/>
    <w:uiPriority w:val="99"/>
    <w:semiHidden/>
    <w:rsid w:val="006875BA"/>
    <w:rPr>
      <w:lang w:val="fr-FR" w:eastAsia="fr-FR"/>
    </w:rPr>
  </w:style>
  <w:style w:type="paragraph" w:styleId="CommentSubject">
    <w:name w:val="annotation subject"/>
    <w:basedOn w:val="CommentText"/>
    <w:next w:val="CommentText"/>
    <w:link w:val="CommentSubjectChar"/>
    <w:uiPriority w:val="99"/>
    <w:semiHidden/>
    <w:unhideWhenUsed/>
    <w:rsid w:val="006875BA"/>
    <w:rPr>
      <w:b/>
      <w:bCs/>
    </w:rPr>
  </w:style>
  <w:style w:type="character" w:customStyle="1" w:styleId="CommentSubjectChar">
    <w:name w:val="Comment Subject Char"/>
    <w:basedOn w:val="CommentTextChar"/>
    <w:link w:val="CommentSubject"/>
    <w:uiPriority w:val="99"/>
    <w:semiHidden/>
    <w:rsid w:val="006875BA"/>
    <w:rPr>
      <w:b/>
      <w:bCs/>
      <w:lang w:val="fr-FR" w:eastAsia="fr-FR"/>
    </w:rPr>
  </w:style>
  <w:style w:type="character" w:customStyle="1" w:styleId="HeaderChar">
    <w:name w:val="Header Char"/>
    <w:basedOn w:val="DefaultParagraphFont"/>
    <w:link w:val="Header"/>
    <w:rsid w:val="00D45682"/>
    <w:rPr>
      <w:sz w:val="24"/>
      <w:szCs w:val="24"/>
      <w:lang w:val="fr-FR" w:eastAsia="fr-FR"/>
    </w:rPr>
  </w:style>
  <w:style w:type="paragraph" w:styleId="Caption">
    <w:name w:val="caption"/>
    <w:basedOn w:val="Normal"/>
    <w:next w:val="Normal"/>
    <w:uiPriority w:val="35"/>
    <w:unhideWhenUsed/>
    <w:qFormat/>
    <w:rsid w:val="00C5771C"/>
    <w:pPr>
      <w:spacing w:before="240"/>
    </w:pPr>
    <w:rPr>
      <w:bCs/>
      <w:szCs w:val="18"/>
    </w:rPr>
  </w:style>
  <w:style w:type="character" w:customStyle="1" w:styleId="BodyTextChar">
    <w:name w:val="Body Text Char"/>
    <w:basedOn w:val="DefaultParagraphFont"/>
    <w:link w:val="BodyText"/>
    <w:semiHidden/>
    <w:rsid w:val="00985310"/>
    <w:rPr>
      <w:rFonts w:ascii="Arial" w:hAnsi="Arial"/>
      <w:sz w:val="22"/>
      <w:lang w:val="en-GB" w:eastAsia="fr-FR"/>
    </w:rPr>
  </w:style>
  <w:style w:type="character" w:customStyle="1" w:styleId="BodyTextIndentChar">
    <w:name w:val="Body Text Indent Char"/>
    <w:basedOn w:val="DefaultParagraphFont"/>
    <w:link w:val="BodyTextIndent"/>
    <w:semiHidden/>
    <w:rsid w:val="00985310"/>
    <w:rPr>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3E0"/>
    <w:pPr>
      <w:spacing w:before="120"/>
      <w:jc w:val="both"/>
    </w:pPr>
    <w:rPr>
      <w:sz w:val="24"/>
      <w:szCs w:val="24"/>
      <w:lang w:val="en-GB" w:eastAsia="fr-FR"/>
    </w:rPr>
  </w:style>
  <w:style w:type="paragraph" w:styleId="Heading1">
    <w:name w:val="heading 1"/>
    <w:aliases w:val="Sub-heading"/>
    <w:basedOn w:val="Normal"/>
    <w:next w:val="paragraph"/>
    <w:autoRedefine/>
    <w:qFormat/>
    <w:rsid w:val="00985310"/>
    <w:pPr>
      <w:keepNext/>
      <w:tabs>
        <w:tab w:val="left" w:pos="709"/>
      </w:tabs>
      <w:spacing w:before="360" w:after="120"/>
      <w:outlineLvl w:val="0"/>
    </w:pPr>
    <w:rPr>
      <w:rFonts w:cs="Arial"/>
      <w:b/>
      <w:bCs/>
      <w:szCs w:val="32"/>
    </w:rPr>
  </w:style>
  <w:style w:type="paragraph" w:styleId="Heading2">
    <w:name w:val="heading 2"/>
    <w:aliases w:val="Sub-heading-level2"/>
    <w:basedOn w:val="Normal"/>
    <w:next w:val="paragraph"/>
    <w:autoRedefine/>
    <w:qFormat/>
    <w:rsid w:val="00864915"/>
    <w:pPr>
      <w:keepNext/>
      <w:outlineLvl w:val="1"/>
    </w:pPr>
    <w:rPr>
      <w:b/>
      <w:bCs/>
      <w:color w:val="0D0D0D" w:themeColor="text1" w:themeTint="F2"/>
    </w:rPr>
  </w:style>
  <w:style w:type="paragraph" w:styleId="Heading3">
    <w:name w:val="heading 3"/>
    <w:basedOn w:val="Normal"/>
    <w:next w:val="Normal"/>
    <w:qFormat/>
    <w:pPr>
      <w:keepNext/>
      <w:ind w:right="-1" w:firstLine="14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basedOn w:val="Normal"/>
    <w:next w:val="Authors"/>
    <w:pPr>
      <w:spacing w:before="1200" w:after="240"/>
      <w:jc w:val="left"/>
      <w:outlineLvl w:val="0"/>
    </w:pPr>
    <w:rPr>
      <w:b/>
      <w:bCs/>
      <w:caps/>
      <w:sz w:val="28"/>
    </w:rPr>
  </w:style>
  <w:style w:type="paragraph" w:styleId="Header">
    <w:name w:val="header"/>
    <w:basedOn w:val="Normal"/>
    <w:link w:val="HeaderChar"/>
    <w:pPr>
      <w:tabs>
        <w:tab w:val="center" w:pos="4536"/>
        <w:tab w:val="right" w:pos="9072"/>
      </w:tabs>
    </w:pPr>
  </w:style>
  <w:style w:type="paragraph" w:customStyle="1" w:styleId="Abstract-title">
    <w:name w:val="Abstract-title"/>
    <w:basedOn w:val="Normal"/>
    <w:next w:val="paragraph"/>
    <w:rPr>
      <w:b/>
    </w:rPr>
  </w:style>
  <w:style w:type="paragraph" w:customStyle="1" w:styleId="Authors">
    <w:name w:val="Authors"/>
    <w:basedOn w:val="Normal"/>
    <w:next w:val="Affiliation"/>
    <w:pPr>
      <w:spacing w:after="240"/>
    </w:pPr>
    <w:rPr>
      <w:b/>
    </w:rPr>
  </w:style>
  <w:style w:type="paragraph" w:customStyle="1" w:styleId="Normalparagraphe">
    <w:name w:val="Normal paragraphe"/>
    <w:basedOn w:val="Normal"/>
    <w:pPr>
      <w:ind w:firstLine="284"/>
    </w:pPr>
    <w:rPr>
      <w:rFonts w:ascii="Garamond" w:hAnsi="Garamond"/>
    </w:rPr>
  </w:style>
  <w:style w:type="character" w:styleId="Hyperlink">
    <w:name w:val="Hyperlink"/>
    <w:basedOn w:val="DefaultParagraphFont"/>
    <w:semiHidden/>
    <w:rPr>
      <w:color w:val="0000FF"/>
      <w:u w:val="single"/>
    </w:rPr>
  </w:style>
  <w:style w:type="paragraph" w:styleId="Footer">
    <w:name w:val="footer"/>
    <w:basedOn w:val="Normal"/>
    <w:semiHidden/>
    <w:pPr>
      <w:tabs>
        <w:tab w:val="center" w:pos="4536"/>
        <w:tab w:val="right" w:pos="9072"/>
      </w:tabs>
      <w:jc w:val="right"/>
    </w:pPr>
  </w:style>
  <w:style w:type="paragraph" w:customStyle="1" w:styleId="figurecaption">
    <w:name w:val="figure caption"/>
    <w:basedOn w:val="Text"/>
    <w:next w:val="paragraph"/>
    <w:autoRedefine/>
    <w:rsid w:val="00545007"/>
    <w:pPr>
      <w:jc w:val="center"/>
    </w:pPr>
    <w:rPr>
      <w:lang w:val="en-US"/>
    </w:rPr>
  </w:style>
  <w:style w:type="paragraph" w:customStyle="1" w:styleId="paragraph">
    <w:name w:val="paragraph"/>
    <w:basedOn w:val="Normal"/>
    <w:pPr>
      <w:ind w:firstLine="284"/>
    </w:pPr>
  </w:style>
  <w:style w:type="paragraph" w:customStyle="1" w:styleId="NormalList">
    <w:name w:val="Normal List"/>
    <w:basedOn w:val="Normal"/>
    <w:pPr>
      <w:numPr>
        <w:numId w:val="20"/>
      </w:numPr>
    </w:pPr>
  </w:style>
  <w:style w:type="paragraph" w:customStyle="1" w:styleId="Affiliation">
    <w:name w:val="Affiliation"/>
    <w:basedOn w:val="Normal"/>
    <w:autoRedefine/>
    <w:pPr>
      <w:spacing w:after="60"/>
    </w:pPr>
    <w:rPr>
      <w:szCs w:val="16"/>
    </w:rPr>
  </w:style>
  <w:style w:type="paragraph" w:customStyle="1" w:styleId="Text">
    <w:name w:val="Text"/>
    <w:basedOn w:val="Normal"/>
    <w:pPr>
      <w:spacing w:after="120"/>
    </w:pPr>
  </w:style>
  <w:style w:type="paragraph" w:customStyle="1" w:styleId="ParagraphReferences">
    <w:name w:val="Paragraph References"/>
    <w:basedOn w:val="paragraph"/>
    <w:autoRedefine/>
    <w:pPr>
      <w:numPr>
        <w:numId w:val="21"/>
      </w:numPr>
      <w:tabs>
        <w:tab w:val="left" w:pos="425"/>
      </w:tabs>
    </w:pPr>
    <w:rPr>
      <w:sz w:val="22"/>
    </w:rPr>
  </w:style>
  <w:style w:type="paragraph" w:styleId="BodyText">
    <w:name w:val="Body Text"/>
    <w:basedOn w:val="Normal"/>
    <w:link w:val="BodyTextChar"/>
    <w:semiHidden/>
    <w:pPr>
      <w:jc w:val="center"/>
    </w:pPr>
    <w:rPr>
      <w:rFonts w:ascii="Arial" w:hAnsi="Arial"/>
      <w:sz w:val="22"/>
      <w:szCs w:val="20"/>
    </w:rPr>
  </w:style>
  <w:style w:type="paragraph" w:styleId="BlockText">
    <w:name w:val="Block Text"/>
    <w:basedOn w:val="Normal"/>
    <w:semiHidden/>
    <w:pPr>
      <w:tabs>
        <w:tab w:val="left" w:pos="1276"/>
        <w:tab w:val="right" w:leader="dot" w:pos="9923"/>
      </w:tabs>
      <w:ind w:left="142" w:right="-1"/>
      <w:jc w:val="left"/>
    </w:pPr>
    <w:rPr>
      <w:sz w:val="20"/>
      <w:szCs w:val="20"/>
    </w:rPr>
  </w:style>
  <w:style w:type="paragraph" w:styleId="BodyText2">
    <w:name w:val="Body Text 2"/>
    <w:basedOn w:val="Normal"/>
    <w:semiHidden/>
    <w:pPr>
      <w:ind w:right="71"/>
    </w:pPr>
    <w:rPr>
      <w:sz w:val="20"/>
    </w:rPr>
  </w:style>
  <w:style w:type="character" w:styleId="PageNumber">
    <w:name w:val="page number"/>
    <w:basedOn w:val="DefaultParagraphFont"/>
    <w:semiHidden/>
  </w:style>
  <w:style w:type="paragraph" w:styleId="BodyTextIndent">
    <w:name w:val="Body Text Indent"/>
    <w:basedOn w:val="Normal"/>
    <w:link w:val="BodyTextIndentChar"/>
    <w:semiHidden/>
    <w:pPr>
      <w:autoSpaceDE w:val="0"/>
      <w:autoSpaceDN w:val="0"/>
      <w:adjustRightInd w:val="0"/>
      <w:ind w:firstLine="180"/>
      <w:jc w:val="left"/>
    </w:pPr>
    <w:rPr>
      <w:sz w:val="20"/>
      <w:szCs w:val="16"/>
      <w:lang w:val="en-US"/>
    </w:rPr>
  </w:style>
  <w:style w:type="paragraph" w:styleId="BodyText3">
    <w:name w:val="Body Text 3"/>
    <w:basedOn w:val="Normal"/>
    <w:semiHidden/>
    <w:rPr>
      <w:b/>
      <w:bCs/>
      <w:color w:val="0000FF"/>
    </w:rPr>
  </w:style>
  <w:style w:type="character" w:styleId="PlaceholderText">
    <w:name w:val="Placeholder Text"/>
    <w:basedOn w:val="DefaultParagraphFont"/>
    <w:uiPriority w:val="99"/>
    <w:semiHidden/>
    <w:rsid w:val="00157017"/>
    <w:rPr>
      <w:color w:val="808080"/>
    </w:rPr>
  </w:style>
  <w:style w:type="paragraph" w:styleId="BalloonText">
    <w:name w:val="Balloon Text"/>
    <w:basedOn w:val="Normal"/>
    <w:link w:val="BalloonTextChar"/>
    <w:uiPriority w:val="99"/>
    <w:semiHidden/>
    <w:unhideWhenUsed/>
    <w:rsid w:val="00157017"/>
    <w:rPr>
      <w:rFonts w:ascii="Tahoma" w:hAnsi="Tahoma" w:cs="Tahoma"/>
      <w:sz w:val="16"/>
      <w:szCs w:val="16"/>
    </w:rPr>
  </w:style>
  <w:style w:type="character" w:customStyle="1" w:styleId="BalloonTextChar">
    <w:name w:val="Balloon Text Char"/>
    <w:basedOn w:val="DefaultParagraphFont"/>
    <w:link w:val="BalloonText"/>
    <w:uiPriority w:val="99"/>
    <w:semiHidden/>
    <w:rsid w:val="00157017"/>
    <w:rPr>
      <w:rFonts w:ascii="Tahoma" w:hAnsi="Tahoma" w:cs="Tahoma"/>
      <w:sz w:val="16"/>
      <w:szCs w:val="16"/>
      <w:lang w:val="fr-FR" w:eastAsia="fr-FR"/>
    </w:rPr>
  </w:style>
  <w:style w:type="character" w:styleId="CommentReference">
    <w:name w:val="annotation reference"/>
    <w:basedOn w:val="DefaultParagraphFont"/>
    <w:uiPriority w:val="99"/>
    <w:semiHidden/>
    <w:unhideWhenUsed/>
    <w:rsid w:val="006875BA"/>
    <w:rPr>
      <w:sz w:val="16"/>
      <w:szCs w:val="16"/>
    </w:rPr>
  </w:style>
  <w:style w:type="paragraph" w:styleId="CommentText">
    <w:name w:val="annotation text"/>
    <w:basedOn w:val="Normal"/>
    <w:link w:val="CommentTextChar"/>
    <w:uiPriority w:val="99"/>
    <w:semiHidden/>
    <w:unhideWhenUsed/>
    <w:rsid w:val="006875BA"/>
    <w:rPr>
      <w:sz w:val="20"/>
      <w:szCs w:val="20"/>
    </w:rPr>
  </w:style>
  <w:style w:type="character" w:customStyle="1" w:styleId="CommentTextChar">
    <w:name w:val="Comment Text Char"/>
    <w:basedOn w:val="DefaultParagraphFont"/>
    <w:link w:val="CommentText"/>
    <w:uiPriority w:val="99"/>
    <w:semiHidden/>
    <w:rsid w:val="006875BA"/>
    <w:rPr>
      <w:lang w:val="fr-FR" w:eastAsia="fr-FR"/>
    </w:rPr>
  </w:style>
  <w:style w:type="paragraph" w:styleId="CommentSubject">
    <w:name w:val="annotation subject"/>
    <w:basedOn w:val="CommentText"/>
    <w:next w:val="CommentText"/>
    <w:link w:val="CommentSubjectChar"/>
    <w:uiPriority w:val="99"/>
    <w:semiHidden/>
    <w:unhideWhenUsed/>
    <w:rsid w:val="006875BA"/>
    <w:rPr>
      <w:b/>
      <w:bCs/>
    </w:rPr>
  </w:style>
  <w:style w:type="character" w:customStyle="1" w:styleId="CommentSubjectChar">
    <w:name w:val="Comment Subject Char"/>
    <w:basedOn w:val="CommentTextChar"/>
    <w:link w:val="CommentSubject"/>
    <w:uiPriority w:val="99"/>
    <w:semiHidden/>
    <w:rsid w:val="006875BA"/>
    <w:rPr>
      <w:b/>
      <w:bCs/>
      <w:lang w:val="fr-FR" w:eastAsia="fr-FR"/>
    </w:rPr>
  </w:style>
  <w:style w:type="character" w:customStyle="1" w:styleId="HeaderChar">
    <w:name w:val="Header Char"/>
    <w:basedOn w:val="DefaultParagraphFont"/>
    <w:link w:val="Header"/>
    <w:rsid w:val="00D45682"/>
    <w:rPr>
      <w:sz w:val="24"/>
      <w:szCs w:val="24"/>
      <w:lang w:val="fr-FR" w:eastAsia="fr-FR"/>
    </w:rPr>
  </w:style>
  <w:style w:type="paragraph" w:styleId="Caption">
    <w:name w:val="caption"/>
    <w:basedOn w:val="Normal"/>
    <w:next w:val="Normal"/>
    <w:uiPriority w:val="35"/>
    <w:unhideWhenUsed/>
    <w:qFormat/>
    <w:rsid w:val="00C5771C"/>
    <w:pPr>
      <w:spacing w:before="240"/>
    </w:pPr>
    <w:rPr>
      <w:bCs/>
      <w:szCs w:val="18"/>
    </w:rPr>
  </w:style>
  <w:style w:type="character" w:customStyle="1" w:styleId="BodyTextChar">
    <w:name w:val="Body Text Char"/>
    <w:basedOn w:val="DefaultParagraphFont"/>
    <w:link w:val="BodyText"/>
    <w:semiHidden/>
    <w:rsid w:val="00985310"/>
    <w:rPr>
      <w:rFonts w:ascii="Arial" w:hAnsi="Arial"/>
      <w:sz w:val="22"/>
      <w:lang w:val="en-GB" w:eastAsia="fr-FR"/>
    </w:rPr>
  </w:style>
  <w:style w:type="character" w:customStyle="1" w:styleId="BodyTextIndentChar">
    <w:name w:val="Body Text Indent Char"/>
    <w:basedOn w:val="DefaultParagraphFont"/>
    <w:link w:val="BodyTextIndent"/>
    <w:semiHidden/>
    <w:rsid w:val="00985310"/>
    <w:rPr>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dmann\AppData\Local\Temp\Temp1_2011113411_proceed_instructions%20(2).zip\rilemproceed.dot"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06CB6238E49479A985D56E30E8FA688"/>
        <w:category>
          <w:name w:val="Geral"/>
          <w:gallery w:val="placeholder"/>
        </w:category>
        <w:types>
          <w:type w:val="bbPlcHdr"/>
        </w:types>
        <w:behaviors>
          <w:behavior w:val="content"/>
        </w:behaviors>
        <w:guid w:val="{1451F888-CFE8-4882-8295-A61C57B1DCDB}"/>
      </w:docPartPr>
      <w:docPartBody>
        <w:p w:rsidR="00954BCA" w:rsidRDefault="00C70E36" w:rsidP="00C70E36">
          <w:pPr>
            <w:pStyle w:val="106CB6238E49479A985D56E30E8FA6882"/>
          </w:pPr>
          <w:r w:rsidRPr="00856102">
            <w:rPr>
              <w:lang w:val="en-US"/>
            </w:rPr>
            <w:t>insert here the title of the paper</w:t>
          </w:r>
        </w:p>
      </w:docPartBody>
    </w:docPart>
    <w:docPart>
      <w:docPartPr>
        <w:name w:val="3D4A77677E4C42958C99FFBB932BA70F"/>
        <w:category>
          <w:name w:val="Geral"/>
          <w:gallery w:val="placeholder"/>
        </w:category>
        <w:types>
          <w:type w:val="bbPlcHdr"/>
        </w:types>
        <w:behaviors>
          <w:behavior w:val="content"/>
        </w:behaviors>
        <w:guid w:val="{DFAC431C-DA1D-493D-989B-98A89D9ED982}"/>
      </w:docPartPr>
      <w:docPartBody>
        <w:p w:rsidR="00FD7504" w:rsidRDefault="00C70E36">
          <w:r w:rsidRPr="006875BA">
            <w:t>First A. Author</w:t>
          </w:r>
          <w:r w:rsidRPr="00CD07FC">
            <w:t xml:space="preserve"> (1), Second B. Coauthor (2) and Third C. Coauthor (2)</w:t>
          </w:r>
        </w:p>
      </w:docPartBody>
    </w:docPart>
    <w:docPart>
      <w:docPartPr>
        <w:name w:val="0F7CADD4E0ED43B5912E231C0718DA78"/>
        <w:category>
          <w:name w:val="Geral"/>
          <w:gallery w:val="placeholder"/>
        </w:category>
        <w:types>
          <w:type w:val="bbPlcHdr"/>
        </w:types>
        <w:behaviors>
          <w:behavior w:val="content"/>
        </w:behaviors>
        <w:guid w:val="{DC88C515-86AB-4CF4-BDC2-5540071AAA80}"/>
      </w:docPartPr>
      <w:docPartBody>
        <w:p w:rsidR="00C70E36" w:rsidRDefault="00C70E36" w:rsidP="006875BA">
          <w:pPr>
            <w:pStyle w:val="Affiliation"/>
          </w:pPr>
          <w:r>
            <w:t>(1) ACBM Center, Northwestern University, USA</w:t>
          </w:r>
        </w:p>
        <w:p w:rsidR="00FD7504" w:rsidRDefault="00C70E36">
          <w:r w:rsidRPr="00CD07FC">
            <w:t>(2) LMDC, UPS – INSA Toulouse, France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FF5"/>
    <w:rsid w:val="002747A1"/>
    <w:rsid w:val="003F1DBF"/>
    <w:rsid w:val="00480907"/>
    <w:rsid w:val="00763D7A"/>
    <w:rsid w:val="00924DA8"/>
    <w:rsid w:val="00925DF3"/>
    <w:rsid w:val="00954BCA"/>
    <w:rsid w:val="009A6314"/>
    <w:rsid w:val="00A63D2B"/>
    <w:rsid w:val="00C70E36"/>
    <w:rsid w:val="00D503D4"/>
    <w:rsid w:val="00D51A1F"/>
    <w:rsid w:val="00D70D2E"/>
    <w:rsid w:val="00D93FAC"/>
    <w:rsid w:val="00F12450"/>
    <w:rsid w:val="00FC3FF5"/>
    <w:rsid w:val="00FC7500"/>
    <w:rsid w:val="00FD6498"/>
    <w:rsid w:val="00FD75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0E36"/>
    <w:rPr>
      <w:color w:val="808080"/>
    </w:rPr>
  </w:style>
  <w:style w:type="paragraph" w:customStyle="1" w:styleId="Affiliation">
    <w:name w:val="Affiliation"/>
    <w:basedOn w:val="Normal"/>
    <w:autoRedefine/>
    <w:rsid w:val="00C70E36"/>
    <w:pPr>
      <w:spacing w:before="120" w:after="60" w:line="240" w:lineRule="auto"/>
      <w:jc w:val="both"/>
    </w:pPr>
    <w:rPr>
      <w:rFonts w:ascii="Times New Roman" w:eastAsia="Times New Roman" w:hAnsi="Times New Roman" w:cs="Times New Roman"/>
      <w:sz w:val="24"/>
      <w:szCs w:val="16"/>
      <w:lang w:val="en-GB" w:eastAsia="fr-FR"/>
    </w:rPr>
  </w:style>
  <w:style w:type="paragraph" w:customStyle="1" w:styleId="2C4888F61BA6462F993E5DEFA82728E8">
    <w:name w:val="2C4888F61BA6462F993E5DEFA82728E8"/>
    <w:rsid w:val="00FC3FF5"/>
    <w:pPr>
      <w:spacing w:after="120" w:line="240" w:lineRule="auto"/>
      <w:jc w:val="both"/>
    </w:pPr>
    <w:rPr>
      <w:rFonts w:ascii="Times New Roman" w:eastAsia="Times New Roman" w:hAnsi="Times New Roman" w:cs="Times New Roman"/>
      <w:sz w:val="24"/>
      <w:szCs w:val="24"/>
      <w:lang w:val="en-GB" w:eastAsia="fr-FR"/>
    </w:rPr>
  </w:style>
  <w:style w:type="paragraph" w:customStyle="1" w:styleId="2C4888F61BA6462F993E5DEFA82728E81">
    <w:name w:val="2C4888F61BA6462F993E5DEFA82728E81"/>
    <w:rsid w:val="00FC3FF5"/>
    <w:pPr>
      <w:spacing w:after="120" w:line="240" w:lineRule="auto"/>
      <w:jc w:val="both"/>
    </w:pPr>
    <w:rPr>
      <w:rFonts w:ascii="Times New Roman" w:eastAsia="Times New Roman" w:hAnsi="Times New Roman" w:cs="Times New Roman"/>
      <w:sz w:val="24"/>
      <w:szCs w:val="24"/>
      <w:lang w:val="en-GB" w:eastAsia="fr-FR"/>
    </w:rPr>
  </w:style>
  <w:style w:type="paragraph" w:customStyle="1" w:styleId="2C4888F61BA6462F993E5DEFA82728E82">
    <w:name w:val="2C4888F61BA6462F993E5DEFA82728E82"/>
    <w:rsid w:val="00FC3FF5"/>
    <w:pPr>
      <w:spacing w:after="120" w:line="240" w:lineRule="auto"/>
      <w:jc w:val="both"/>
    </w:pPr>
    <w:rPr>
      <w:rFonts w:ascii="Times New Roman" w:eastAsia="Times New Roman" w:hAnsi="Times New Roman" w:cs="Times New Roman"/>
      <w:sz w:val="24"/>
      <w:szCs w:val="24"/>
      <w:lang w:val="en-GB" w:eastAsia="fr-FR"/>
    </w:rPr>
  </w:style>
  <w:style w:type="paragraph" w:customStyle="1" w:styleId="A66ACC4BA3A041A4A5F762F83F72A916">
    <w:name w:val="A66ACC4BA3A041A4A5F762F83F72A916"/>
    <w:rsid w:val="00FC3FF5"/>
  </w:style>
  <w:style w:type="paragraph" w:customStyle="1" w:styleId="4426B9C0021D4610A23AFD585FA3298E">
    <w:name w:val="4426B9C0021D4610A23AFD585FA3298E"/>
    <w:rsid w:val="00FC3FF5"/>
  </w:style>
  <w:style w:type="paragraph" w:customStyle="1" w:styleId="D1FFEB2305034CF0A2046BFADB19AAB3">
    <w:name w:val="D1FFEB2305034CF0A2046BFADB19AAB3"/>
    <w:rsid w:val="00FC3FF5"/>
  </w:style>
  <w:style w:type="paragraph" w:customStyle="1" w:styleId="E334410144CF41FDBBC2A4DDA176284B">
    <w:name w:val="E334410144CF41FDBBC2A4DDA176284B"/>
    <w:rsid w:val="00FC3FF5"/>
  </w:style>
  <w:style w:type="paragraph" w:customStyle="1" w:styleId="Text">
    <w:name w:val="Text"/>
    <w:basedOn w:val="Normal"/>
    <w:rsid w:val="00954BCA"/>
    <w:pPr>
      <w:spacing w:after="120" w:line="240" w:lineRule="auto"/>
      <w:jc w:val="both"/>
    </w:pPr>
    <w:rPr>
      <w:rFonts w:ascii="Times New Roman" w:eastAsia="Times New Roman" w:hAnsi="Times New Roman" w:cs="Times New Roman"/>
      <w:sz w:val="24"/>
      <w:szCs w:val="24"/>
      <w:lang w:val="en-GB" w:eastAsia="fr-FR"/>
    </w:rPr>
  </w:style>
  <w:style w:type="paragraph" w:customStyle="1" w:styleId="3E9807E9EFF141CB9A142B73068CEF23">
    <w:name w:val="3E9807E9EFF141CB9A142B73068CEF23"/>
    <w:rsid w:val="00D51A1F"/>
    <w:pPr>
      <w:spacing w:after="120" w:line="240" w:lineRule="auto"/>
      <w:jc w:val="both"/>
    </w:pPr>
    <w:rPr>
      <w:rFonts w:ascii="Times New Roman" w:eastAsia="Times New Roman" w:hAnsi="Times New Roman" w:cs="Times New Roman"/>
      <w:sz w:val="24"/>
      <w:szCs w:val="24"/>
      <w:lang w:val="en-GB" w:eastAsia="fr-FR"/>
    </w:rPr>
  </w:style>
  <w:style w:type="paragraph" w:customStyle="1" w:styleId="Abstract-title">
    <w:name w:val="Abstract-title"/>
    <w:basedOn w:val="Normal"/>
    <w:next w:val="paragraph"/>
    <w:rsid w:val="00D51A1F"/>
    <w:pPr>
      <w:spacing w:after="0" w:line="240" w:lineRule="auto"/>
      <w:jc w:val="both"/>
    </w:pPr>
    <w:rPr>
      <w:rFonts w:ascii="Times New Roman" w:eastAsia="Times New Roman" w:hAnsi="Times New Roman" w:cs="Times New Roman"/>
      <w:b/>
      <w:sz w:val="24"/>
      <w:szCs w:val="24"/>
      <w:lang w:val="fr-FR" w:eastAsia="fr-FR"/>
    </w:rPr>
  </w:style>
  <w:style w:type="paragraph" w:customStyle="1" w:styleId="paragraph">
    <w:name w:val="paragraph"/>
    <w:basedOn w:val="Normal"/>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744901B51E994E3EA9CDB199C25795B3">
    <w:name w:val="744901B51E994E3EA9CDB199C25795B3"/>
    <w:rsid w:val="00D51A1F"/>
    <w:pPr>
      <w:spacing w:after="0" w:line="240" w:lineRule="auto"/>
      <w:jc w:val="both"/>
    </w:pPr>
    <w:rPr>
      <w:rFonts w:ascii="Times New Roman" w:eastAsia="Times New Roman" w:hAnsi="Times New Roman" w:cs="Times New Roman"/>
      <w:sz w:val="24"/>
      <w:szCs w:val="24"/>
      <w:lang w:val="fr-FR" w:eastAsia="fr-FR"/>
    </w:rPr>
  </w:style>
  <w:style w:type="paragraph" w:customStyle="1" w:styleId="9E8B2DE1CA164F13AB51E599AEA05DFA">
    <w:name w:val="9E8B2DE1CA164F13AB51E599AEA05DFA"/>
    <w:rsid w:val="00D51A1F"/>
  </w:style>
  <w:style w:type="paragraph" w:customStyle="1" w:styleId="106CB6238E49479A985D56E30E8FA688">
    <w:name w:val="106CB6238E49479A985D56E30E8FA688"/>
    <w:rsid w:val="00D51A1F"/>
  </w:style>
  <w:style w:type="paragraph" w:customStyle="1" w:styleId="72A7CA834476415CAE85C0592CF93B77">
    <w:name w:val="72A7CA834476415CAE85C0592CF93B77"/>
    <w:rsid w:val="00D51A1F"/>
  </w:style>
  <w:style w:type="paragraph" w:customStyle="1" w:styleId="2D68B9603BAF439EAB4F4E6E68E89CE0">
    <w:name w:val="2D68B9603BAF439EAB4F4E6E68E89CE0"/>
    <w:rsid w:val="00D51A1F"/>
  </w:style>
  <w:style w:type="paragraph" w:customStyle="1" w:styleId="ECC4F90DACCB40D5B371ABC70746C73B">
    <w:name w:val="ECC4F90DACCB40D5B371ABC70746C73B"/>
    <w:rsid w:val="00D51A1F"/>
  </w:style>
  <w:style w:type="paragraph" w:customStyle="1" w:styleId="4C600D40B59743A78572CE9F9147FFFD">
    <w:name w:val="4C600D40B59743A78572CE9F9147FFFD"/>
    <w:rsid w:val="00D51A1F"/>
  </w:style>
  <w:style w:type="paragraph" w:customStyle="1" w:styleId="62B4F69F88D2459CB76BAA2E5F0AFC60">
    <w:name w:val="62B4F69F88D2459CB76BAA2E5F0AFC60"/>
    <w:rsid w:val="00D51A1F"/>
  </w:style>
  <w:style w:type="paragraph" w:customStyle="1" w:styleId="28EFD5BA963D4C9EA925E7C0E0085E48">
    <w:name w:val="28EFD5BA963D4C9EA925E7C0E0085E48"/>
    <w:rsid w:val="00D51A1F"/>
  </w:style>
  <w:style w:type="paragraph" w:customStyle="1" w:styleId="6373417DBA0547EA8DF3F887ACDB88F5">
    <w:name w:val="6373417DBA0547EA8DF3F887ACDB88F5"/>
    <w:rsid w:val="00D51A1F"/>
  </w:style>
  <w:style w:type="paragraph" w:customStyle="1" w:styleId="47456697536242399F558EDCE78750AF">
    <w:name w:val="47456697536242399F558EDCE78750AF"/>
    <w:rsid w:val="00D51A1F"/>
  </w:style>
  <w:style w:type="paragraph" w:customStyle="1" w:styleId="EADA5590B8964271AC0618D4E1B2D6D6">
    <w:name w:val="EADA5590B8964271AC0618D4E1B2D6D6"/>
    <w:rsid w:val="00D51A1F"/>
  </w:style>
  <w:style w:type="paragraph" w:customStyle="1" w:styleId="FFEF699A7EA6400EA89A7D03539C70E4">
    <w:name w:val="FFEF699A7EA6400EA89A7D03539C70E4"/>
    <w:rsid w:val="00D51A1F"/>
  </w:style>
  <w:style w:type="paragraph" w:customStyle="1" w:styleId="AF8E971991264C59AFE456C1B3294434">
    <w:name w:val="AF8E971991264C59AFE456C1B3294434"/>
    <w:rsid w:val="00D51A1F"/>
  </w:style>
  <w:style w:type="paragraph" w:customStyle="1" w:styleId="B8D0296907354773B5DDF91216886FE0">
    <w:name w:val="B8D0296907354773B5DDF91216886FE0"/>
    <w:rsid w:val="00D51A1F"/>
  </w:style>
  <w:style w:type="paragraph" w:customStyle="1" w:styleId="9268D60FB38443F2B0F099235430946F">
    <w:name w:val="9268D60FB38443F2B0F099235430946F"/>
    <w:rsid w:val="00D51A1F"/>
  </w:style>
  <w:style w:type="paragraph" w:customStyle="1" w:styleId="EDCEE40E423E4FB7ABA0FB1506077EA2">
    <w:name w:val="EDCEE40E423E4FB7ABA0FB1506077EA2"/>
    <w:rsid w:val="00D51A1F"/>
  </w:style>
  <w:style w:type="paragraph" w:customStyle="1" w:styleId="F05161BF96B948748F7873F19A027FB7">
    <w:name w:val="F05161BF96B948748F7873F19A027FB7"/>
    <w:rsid w:val="00D51A1F"/>
  </w:style>
  <w:style w:type="paragraph" w:customStyle="1" w:styleId="0F4C21557E834C89A54077931C6D609C">
    <w:name w:val="0F4C21557E834C89A54077931C6D609C"/>
    <w:rsid w:val="00D51A1F"/>
  </w:style>
  <w:style w:type="paragraph" w:customStyle="1" w:styleId="0B62B85E32A0421B8F3D85E238FD9502">
    <w:name w:val="0B62B85E32A0421B8F3D85E238FD9502"/>
    <w:rsid w:val="00D51A1F"/>
  </w:style>
  <w:style w:type="paragraph" w:customStyle="1" w:styleId="84D06814A26445CE91812B1FD41721FE">
    <w:name w:val="84D06814A26445CE91812B1FD41721FE"/>
    <w:rsid w:val="00D51A1F"/>
  </w:style>
  <w:style w:type="paragraph" w:customStyle="1" w:styleId="E870721F9B6847029340C20D6645DD42">
    <w:name w:val="E870721F9B6847029340C20D6645DD42"/>
    <w:rsid w:val="00D51A1F"/>
  </w:style>
  <w:style w:type="paragraph" w:customStyle="1" w:styleId="611EE3853B574EC9A891698537C5397F">
    <w:name w:val="611EE3853B574EC9A891698537C5397F"/>
    <w:rsid w:val="00D51A1F"/>
  </w:style>
  <w:style w:type="paragraph" w:customStyle="1" w:styleId="D75CC5C7F3AA4FD299B1CFC51139FA77">
    <w:name w:val="D75CC5C7F3AA4FD299B1CFC51139FA77"/>
    <w:rsid w:val="00D51A1F"/>
  </w:style>
  <w:style w:type="paragraph" w:customStyle="1" w:styleId="01B761EADD39476A846B8E310E130DDD">
    <w:name w:val="01B761EADD39476A846B8E310E130DDD"/>
    <w:rsid w:val="00D51A1F"/>
  </w:style>
  <w:style w:type="paragraph" w:customStyle="1" w:styleId="32F1BE8BF4C341B0B03585C01436C25E">
    <w:name w:val="32F1BE8BF4C341B0B03585C01436C25E"/>
    <w:rsid w:val="00D51A1F"/>
  </w:style>
  <w:style w:type="paragraph" w:customStyle="1" w:styleId="80A897E16D6649399978CD1D636AF4B6">
    <w:name w:val="80A897E16D6649399978CD1D636AF4B6"/>
    <w:rsid w:val="00D51A1F"/>
  </w:style>
  <w:style w:type="paragraph" w:customStyle="1" w:styleId="0EA65581B4CC46DDA9D44F77B8D2BD24">
    <w:name w:val="0EA65581B4CC46DDA9D44F77B8D2BD24"/>
    <w:rsid w:val="00D51A1F"/>
  </w:style>
  <w:style w:type="paragraph" w:customStyle="1" w:styleId="E8B0CCFAB2D04874BE38367C77E1CD29">
    <w:name w:val="E8B0CCFAB2D04874BE38367C77E1CD29"/>
    <w:rsid w:val="00D51A1F"/>
  </w:style>
  <w:style w:type="paragraph" w:customStyle="1" w:styleId="C72EE2D2C21547DD96AA342CBF93E941">
    <w:name w:val="C72EE2D2C21547DD96AA342CBF93E941"/>
    <w:rsid w:val="00D51A1F"/>
  </w:style>
  <w:style w:type="paragraph" w:customStyle="1" w:styleId="BCC692EF5C284F08BDF307C4BF17BDA2">
    <w:name w:val="BCC692EF5C284F08BDF307C4BF17BDA2"/>
    <w:rsid w:val="00D51A1F"/>
  </w:style>
  <w:style w:type="paragraph" w:customStyle="1" w:styleId="F359820FC76D40C693A59F2B1235FFBA">
    <w:name w:val="F359820FC76D40C693A59F2B1235FFBA"/>
    <w:rsid w:val="00D51A1F"/>
  </w:style>
  <w:style w:type="character" w:styleId="CommentReference">
    <w:name w:val="annotation reference"/>
    <w:basedOn w:val="DefaultParagraphFont"/>
    <w:uiPriority w:val="99"/>
    <w:semiHidden/>
    <w:unhideWhenUsed/>
    <w:rsid w:val="00D51A1F"/>
    <w:rPr>
      <w:sz w:val="16"/>
      <w:szCs w:val="16"/>
    </w:rPr>
  </w:style>
  <w:style w:type="paragraph" w:styleId="CommentText">
    <w:name w:val="annotation text"/>
    <w:basedOn w:val="Normal"/>
    <w:link w:val="CommentTextChar"/>
    <w:uiPriority w:val="99"/>
    <w:semiHidden/>
    <w:unhideWhenUsed/>
    <w:rsid w:val="00D51A1F"/>
    <w:pPr>
      <w:spacing w:after="0" w:line="240" w:lineRule="auto"/>
      <w:jc w:val="both"/>
    </w:pPr>
    <w:rPr>
      <w:rFonts w:ascii="Times New Roman" w:eastAsia="Times New Roman" w:hAnsi="Times New Roman" w:cs="Times New Roman"/>
      <w:sz w:val="20"/>
      <w:szCs w:val="20"/>
      <w:lang w:val="fr-FR" w:eastAsia="fr-FR"/>
    </w:rPr>
  </w:style>
  <w:style w:type="character" w:customStyle="1" w:styleId="CommentTextChar">
    <w:name w:val="Comment Text Char"/>
    <w:basedOn w:val="DefaultParagraphFont"/>
    <w:link w:val="CommentText"/>
    <w:uiPriority w:val="99"/>
    <w:semiHidden/>
    <w:rsid w:val="00D51A1F"/>
    <w:rPr>
      <w:rFonts w:ascii="Times New Roman" w:eastAsia="Times New Roman" w:hAnsi="Times New Roman" w:cs="Times New Roman"/>
      <w:sz w:val="20"/>
      <w:szCs w:val="20"/>
      <w:lang w:val="fr-FR" w:eastAsia="fr-FR"/>
    </w:rPr>
  </w:style>
  <w:style w:type="paragraph" w:customStyle="1" w:styleId="53DE2511084342E29150BE019A139CF7">
    <w:name w:val="53DE2511084342E29150BE019A139CF7"/>
    <w:rsid w:val="00D51A1F"/>
    <w:pPr>
      <w:spacing w:after="240" w:line="240" w:lineRule="auto"/>
      <w:jc w:val="both"/>
    </w:pPr>
    <w:rPr>
      <w:rFonts w:ascii="Times New Roman" w:eastAsia="Times New Roman" w:hAnsi="Times New Roman" w:cs="Times New Roman"/>
      <w:b/>
      <w:sz w:val="24"/>
      <w:szCs w:val="24"/>
      <w:lang w:val="fr-FR" w:eastAsia="fr-FR"/>
    </w:rPr>
  </w:style>
  <w:style w:type="paragraph" w:customStyle="1" w:styleId="53DE2511084342E29150BE019A139CF71">
    <w:name w:val="53DE2511084342E29150BE019A139CF71"/>
    <w:rsid w:val="00D51A1F"/>
    <w:pPr>
      <w:spacing w:after="240" w:line="240" w:lineRule="auto"/>
      <w:jc w:val="both"/>
    </w:pPr>
    <w:rPr>
      <w:rFonts w:ascii="Times New Roman" w:eastAsia="Times New Roman" w:hAnsi="Times New Roman" w:cs="Times New Roman"/>
      <w:b/>
      <w:sz w:val="24"/>
      <w:szCs w:val="24"/>
      <w:lang w:val="fr-FR" w:eastAsia="fr-FR"/>
    </w:rPr>
  </w:style>
  <w:style w:type="paragraph" w:customStyle="1" w:styleId="D36FC0AD1B454BCCBB89F3E5CC02EE97">
    <w:name w:val="D36FC0AD1B454BCCBB89F3E5CC02EE97"/>
    <w:rsid w:val="00954BCA"/>
    <w:pPr>
      <w:spacing w:after="120" w:line="240" w:lineRule="auto"/>
      <w:jc w:val="both"/>
    </w:pPr>
    <w:rPr>
      <w:rFonts w:ascii="Times New Roman" w:eastAsia="Times New Roman" w:hAnsi="Times New Roman" w:cs="Times New Roman"/>
      <w:sz w:val="24"/>
      <w:szCs w:val="24"/>
      <w:lang w:val="en-GB" w:eastAsia="fr-FR"/>
    </w:rPr>
  </w:style>
  <w:style w:type="paragraph" w:customStyle="1" w:styleId="35232DEEDDF04A108F7C54A7704A251C">
    <w:name w:val="35232DEEDDF04A108F7C54A7704A251C"/>
    <w:rsid w:val="00954BCA"/>
    <w:pPr>
      <w:spacing w:after="0" w:line="240" w:lineRule="auto"/>
      <w:jc w:val="both"/>
    </w:pPr>
    <w:rPr>
      <w:rFonts w:ascii="Times New Roman" w:eastAsia="Times New Roman" w:hAnsi="Times New Roman" w:cs="Times New Roman"/>
      <w:sz w:val="24"/>
      <w:szCs w:val="24"/>
      <w:lang w:val="fr-FR" w:eastAsia="fr-FR"/>
    </w:rPr>
  </w:style>
  <w:style w:type="paragraph" w:customStyle="1" w:styleId="801F9ABDA6314092AC77C5D16847D92B">
    <w:name w:val="801F9ABDA6314092AC77C5D16847D92B"/>
    <w:rsid w:val="00954BCA"/>
    <w:pPr>
      <w:spacing w:after="0" w:line="240" w:lineRule="auto"/>
      <w:jc w:val="both"/>
    </w:pPr>
    <w:rPr>
      <w:rFonts w:ascii="Times New Roman" w:eastAsia="Times New Roman" w:hAnsi="Times New Roman" w:cs="Times New Roman"/>
      <w:sz w:val="24"/>
      <w:szCs w:val="24"/>
      <w:lang w:val="fr-FR" w:eastAsia="fr-FR"/>
    </w:rPr>
  </w:style>
  <w:style w:type="paragraph" w:styleId="BodyTextIndent">
    <w:name w:val="Body Text Indent"/>
    <w:basedOn w:val="Normal"/>
    <w:link w:val="BodyTextIndentChar"/>
    <w:semiHidden/>
    <w:rsid w:val="00954BCA"/>
    <w:pPr>
      <w:autoSpaceDE w:val="0"/>
      <w:autoSpaceDN w:val="0"/>
      <w:adjustRightInd w:val="0"/>
      <w:spacing w:after="0" w:line="240" w:lineRule="auto"/>
      <w:ind w:firstLine="180"/>
    </w:pPr>
    <w:rPr>
      <w:rFonts w:ascii="Times New Roman" w:eastAsia="Times New Roman" w:hAnsi="Times New Roman" w:cs="Times New Roman"/>
      <w:sz w:val="20"/>
      <w:szCs w:val="16"/>
      <w:lang w:val="en-US" w:eastAsia="fr-FR"/>
    </w:rPr>
  </w:style>
  <w:style w:type="character" w:customStyle="1" w:styleId="BodyTextIndentChar">
    <w:name w:val="Body Text Indent Char"/>
    <w:basedOn w:val="DefaultParagraphFont"/>
    <w:link w:val="BodyTextIndent"/>
    <w:semiHidden/>
    <w:rsid w:val="00954BCA"/>
    <w:rPr>
      <w:rFonts w:ascii="Times New Roman" w:eastAsia="Times New Roman" w:hAnsi="Times New Roman" w:cs="Times New Roman"/>
      <w:sz w:val="20"/>
      <w:szCs w:val="16"/>
      <w:lang w:val="en-US" w:eastAsia="fr-FR"/>
    </w:rPr>
  </w:style>
  <w:style w:type="paragraph" w:customStyle="1" w:styleId="06CB9A0D35D94531A66078392F217202">
    <w:name w:val="06CB9A0D35D94531A66078392F217202"/>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D75CC5C7F3AA4FD299B1CFC51139FA771">
    <w:name w:val="D75CC5C7F3AA4FD299B1CFC51139FA771"/>
    <w:rsid w:val="00954BCA"/>
    <w:pPr>
      <w:keepNext/>
      <w:spacing w:before="240" w:after="0" w:line="240" w:lineRule="auto"/>
      <w:jc w:val="both"/>
      <w:outlineLvl w:val="1"/>
    </w:pPr>
    <w:rPr>
      <w:rFonts w:ascii="Times New Roman" w:eastAsia="Times New Roman" w:hAnsi="Times New Roman" w:cs="Times New Roman"/>
      <w:b/>
      <w:bCs/>
      <w:color w:val="003300"/>
      <w:sz w:val="24"/>
      <w:szCs w:val="24"/>
      <w:lang w:val="en-GB" w:eastAsia="fr-FR"/>
    </w:rPr>
  </w:style>
  <w:style w:type="paragraph" w:customStyle="1" w:styleId="01B761EADD39476A846B8E310E130DDD1">
    <w:name w:val="01B761EADD39476A846B8E310E130DDD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32F1BE8BF4C341B0B03585C01436C25E1">
    <w:name w:val="32F1BE8BF4C341B0B03585C01436C25E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80A897E16D6649399978CD1D636AF4B61">
    <w:name w:val="80A897E16D6649399978CD1D636AF4B6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3396E1ADD42741C39EEB56C1523E0480">
    <w:name w:val="3396E1ADD42741C39EEB56C1523E0480"/>
    <w:rsid w:val="00954BCA"/>
    <w:pPr>
      <w:keepNext/>
      <w:spacing w:before="240" w:after="0" w:line="240" w:lineRule="auto"/>
      <w:jc w:val="both"/>
      <w:outlineLvl w:val="1"/>
    </w:pPr>
    <w:rPr>
      <w:rFonts w:ascii="Times New Roman" w:eastAsia="Times New Roman" w:hAnsi="Times New Roman" w:cs="Times New Roman"/>
      <w:b/>
      <w:bCs/>
      <w:color w:val="003300"/>
      <w:sz w:val="24"/>
      <w:szCs w:val="24"/>
      <w:lang w:val="en-GB" w:eastAsia="fr-FR"/>
    </w:rPr>
  </w:style>
  <w:style w:type="paragraph" w:customStyle="1" w:styleId="62B4F69F88D2459CB76BAA2E5F0AFC601">
    <w:name w:val="62B4F69F88D2459CB76BAA2E5F0AFC60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28EFD5BA963D4C9EA925E7C0E0085E481">
    <w:name w:val="28EFD5BA963D4C9EA925E7C0E0085E48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6373417DBA0547EA8DF3F887ACDB88F51">
    <w:name w:val="6373417DBA0547EA8DF3F887ACDB88F5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47456697536242399F558EDCE78750AF1">
    <w:name w:val="47456697536242399F558EDCE78750AF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FFEF699A7EA6400EA89A7D03539C70E41">
    <w:name w:val="FFEF699A7EA6400EA89A7D03539C70E41"/>
    <w:rsid w:val="00954BCA"/>
    <w:pPr>
      <w:keepNext/>
      <w:spacing w:before="240" w:after="0" w:line="240" w:lineRule="auto"/>
      <w:jc w:val="both"/>
      <w:outlineLvl w:val="1"/>
    </w:pPr>
    <w:rPr>
      <w:rFonts w:ascii="Times New Roman" w:eastAsia="Times New Roman" w:hAnsi="Times New Roman" w:cs="Times New Roman"/>
      <w:b/>
      <w:bCs/>
      <w:color w:val="003300"/>
      <w:sz w:val="24"/>
      <w:szCs w:val="24"/>
      <w:lang w:val="en-GB" w:eastAsia="fr-FR"/>
    </w:rPr>
  </w:style>
  <w:style w:type="paragraph" w:customStyle="1" w:styleId="AF8E971991264C59AFE456C1B32944341">
    <w:name w:val="AF8E971991264C59AFE456C1B3294434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B8D0296907354773B5DDF91216886FE01">
    <w:name w:val="B8D0296907354773B5DDF91216886FE0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9268D60FB38443F2B0F099235430946F1">
    <w:name w:val="9268D60FB38443F2B0F099235430946F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EDCEE40E423E4FB7ABA0FB1506077EA21">
    <w:name w:val="EDCEE40E423E4FB7ABA0FB1506077EA2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figurecaption">
    <w:name w:val="figure caption"/>
    <w:basedOn w:val="Text"/>
    <w:next w:val="paragraph"/>
    <w:autoRedefine/>
    <w:rsid w:val="00954BCA"/>
    <w:pPr>
      <w:spacing w:before="120" w:after="240"/>
      <w:jc w:val="center"/>
    </w:pPr>
  </w:style>
  <w:style w:type="paragraph" w:customStyle="1" w:styleId="0B62B85E32A0421B8F3D85E238FD95021">
    <w:name w:val="0B62B85E32A0421B8F3D85E238FD9502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84D06814A26445CE91812B1FD41721FE1">
    <w:name w:val="84D06814A26445CE91812B1FD41721FE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E870721F9B6847029340C20D6645DD421">
    <w:name w:val="E870721F9B6847029340C20D6645DD42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611EE3853B574EC9A891698537C5397F1">
    <w:name w:val="611EE3853B574EC9A891698537C5397F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NormalList">
    <w:name w:val="Normal List"/>
    <w:basedOn w:val="Normal"/>
    <w:rsid w:val="00954BCA"/>
    <w:pPr>
      <w:numPr>
        <w:numId w:val="1"/>
      </w:numPr>
      <w:spacing w:after="0" w:line="240" w:lineRule="auto"/>
      <w:jc w:val="both"/>
    </w:pPr>
    <w:rPr>
      <w:rFonts w:ascii="Times New Roman" w:eastAsia="Times New Roman" w:hAnsi="Times New Roman" w:cs="Times New Roman"/>
      <w:sz w:val="24"/>
      <w:szCs w:val="24"/>
      <w:lang w:val="fr-FR" w:eastAsia="fr-FR"/>
    </w:rPr>
  </w:style>
  <w:style w:type="character" w:styleId="Hyperlink">
    <w:name w:val="Hyperlink"/>
    <w:basedOn w:val="DefaultParagraphFont"/>
    <w:semiHidden/>
    <w:rsid w:val="00954BCA"/>
    <w:rPr>
      <w:color w:val="0000FF"/>
      <w:u w:val="single"/>
    </w:rPr>
  </w:style>
  <w:style w:type="paragraph" w:customStyle="1" w:styleId="ParagraphReferences">
    <w:name w:val="Paragraph References"/>
    <w:basedOn w:val="paragraph"/>
    <w:autoRedefine/>
    <w:rsid w:val="00954BCA"/>
    <w:pPr>
      <w:numPr>
        <w:numId w:val="2"/>
      </w:numPr>
      <w:tabs>
        <w:tab w:val="left" w:pos="425"/>
      </w:tabs>
    </w:pPr>
    <w:rPr>
      <w:sz w:val="22"/>
      <w:lang w:val="en-GB"/>
    </w:rPr>
  </w:style>
  <w:style w:type="paragraph" w:styleId="BodyText3">
    <w:name w:val="Body Text 3"/>
    <w:basedOn w:val="Normal"/>
    <w:link w:val="BodyText3Char"/>
    <w:semiHidden/>
    <w:rsid w:val="00954BCA"/>
    <w:pPr>
      <w:spacing w:after="0" w:line="240" w:lineRule="auto"/>
      <w:jc w:val="both"/>
    </w:pPr>
    <w:rPr>
      <w:rFonts w:ascii="Times New Roman" w:eastAsia="Times New Roman" w:hAnsi="Times New Roman" w:cs="Times New Roman"/>
      <w:b/>
      <w:bCs/>
      <w:color w:val="0000FF"/>
      <w:sz w:val="24"/>
      <w:szCs w:val="24"/>
      <w:lang w:val="en-GB" w:eastAsia="fr-FR"/>
    </w:rPr>
  </w:style>
  <w:style w:type="character" w:customStyle="1" w:styleId="BodyText3Char">
    <w:name w:val="Body Text 3 Char"/>
    <w:basedOn w:val="DefaultParagraphFont"/>
    <w:link w:val="BodyText3"/>
    <w:semiHidden/>
    <w:rsid w:val="00954BCA"/>
    <w:rPr>
      <w:rFonts w:ascii="Times New Roman" w:eastAsia="Times New Roman" w:hAnsi="Times New Roman" w:cs="Times New Roman"/>
      <w:b/>
      <w:bCs/>
      <w:color w:val="0000FF"/>
      <w:sz w:val="24"/>
      <w:szCs w:val="24"/>
      <w:lang w:val="en-GB" w:eastAsia="fr-FR"/>
    </w:rPr>
  </w:style>
  <w:style w:type="paragraph" w:customStyle="1" w:styleId="2B7FA09A642D464F9FB95DCB82A9A591">
    <w:name w:val="2B7FA09A642D464F9FB95DCB82A9A591"/>
    <w:rsid w:val="00954BCA"/>
  </w:style>
  <w:style w:type="paragraph" w:customStyle="1" w:styleId="34C6A274B0E24896A8A71F5096601B38">
    <w:name w:val="34C6A274B0E24896A8A71F5096601B38"/>
    <w:rsid w:val="00954BCA"/>
  </w:style>
  <w:style w:type="paragraph" w:customStyle="1" w:styleId="6986461DCEC64E1BAFE7D64B127EE614">
    <w:name w:val="6986461DCEC64E1BAFE7D64B127EE614"/>
    <w:rsid w:val="00954BCA"/>
  </w:style>
  <w:style w:type="paragraph" w:customStyle="1" w:styleId="9FF459B19C694337A8385D7FBB6C1EA0">
    <w:name w:val="9FF459B19C694337A8385D7FBB6C1EA0"/>
    <w:rsid w:val="00954BCA"/>
  </w:style>
  <w:style w:type="paragraph" w:customStyle="1" w:styleId="26D1475807564D2F8EE14FA8C918ED7F">
    <w:name w:val="26D1475807564D2F8EE14FA8C918ED7F"/>
    <w:rsid w:val="002747A1"/>
    <w:pPr>
      <w:spacing w:before="1200" w:after="240" w:line="240" w:lineRule="auto"/>
      <w:outlineLvl w:val="0"/>
    </w:pPr>
    <w:rPr>
      <w:rFonts w:ascii="Times New Roman" w:eastAsia="Times New Roman" w:hAnsi="Times New Roman" w:cs="Times New Roman"/>
      <w:b/>
      <w:bCs/>
      <w:caps/>
      <w:sz w:val="28"/>
      <w:szCs w:val="24"/>
      <w:lang w:val="fr-FR" w:eastAsia="fr-FR"/>
    </w:rPr>
  </w:style>
  <w:style w:type="paragraph" w:customStyle="1" w:styleId="D36FC0AD1B454BCCBB89F3E5CC02EE971">
    <w:name w:val="D36FC0AD1B454BCCBB89F3E5CC02EE971"/>
    <w:rsid w:val="002747A1"/>
    <w:pPr>
      <w:spacing w:after="120" w:line="240" w:lineRule="auto"/>
      <w:jc w:val="both"/>
    </w:pPr>
    <w:rPr>
      <w:rFonts w:ascii="Times New Roman" w:eastAsia="Times New Roman" w:hAnsi="Times New Roman" w:cs="Times New Roman"/>
      <w:sz w:val="24"/>
      <w:szCs w:val="24"/>
      <w:lang w:val="en-GB" w:eastAsia="fr-FR"/>
    </w:rPr>
  </w:style>
  <w:style w:type="paragraph" w:customStyle="1" w:styleId="35232DEEDDF04A108F7C54A7704A251C1">
    <w:name w:val="35232DEEDDF04A108F7C54A7704A251C1"/>
    <w:rsid w:val="002747A1"/>
    <w:pPr>
      <w:spacing w:after="0" w:line="240" w:lineRule="auto"/>
      <w:jc w:val="both"/>
    </w:pPr>
    <w:rPr>
      <w:rFonts w:ascii="Times New Roman" w:eastAsia="Times New Roman" w:hAnsi="Times New Roman" w:cs="Times New Roman"/>
      <w:sz w:val="24"/>
      <w:szCs w:val="24"/>
      <w:lang w:val="fr-FR" w:eastAsia="fr-FR"/>
    </w:rPr>
  </w:style>
  <w:style w:type="paragraph" w:customStyle="1" w:styleId="801F9ABDA6314092AC77C5D16847D92B1">
    <w:name w:val="801F9ABDA6314092AC77C5D16847D92B1"/>
    <w:rsid w:val="002747A1"/>
    <w:pPr>
      <w:spacing w:after="0" w:line="240" w:lineRule="auto"/>
      <w:jc w:val="both"/>
    </w:pPr>
    <w:rPr>
      <w:rFonts w:ascii="Times New Roman" w:eastAsia="Times New Roman" w:hAnsi="Times New Roman" w:cs="Times New Roman"/>
      <w:sz w:val="24"/>
      <w:szCs w:val="24"/>
      <w:lang w:val="fr-FR" w:eastAsia="fr-FR"/>
    </w:rPr>
  </w:style>
  <w:style w:type="paragraph" w:customStyle="1" w:styleId="106CB6238E49479A985D56E30E8FA6881">
    <w:name w:val="106CB6238E49479A985D56E30E8FA6881"/>
    <w:rsid w:val="002747A1"/>
    <w:pPr>
      <w:spacing w:before="1200" w:after="240" w:line="240" w:lineRule="auto"/>
      <w:outlineLvl w:val="0"/>
    </w:pPr>
    <w:rPr>
      <w:rFonts w:ascii="Times New Roman" w:eastAsia="Times New Roman" w:hAnsi="Times New Roman" w:cs="Times New Roman"/>
      <w:b/>
      <w:bCs/>
      <w:caps/>
      <w:sz w:val="28"/>
      <w:szCs w:val="24"/>
      <w:lang w:val="fr-FR" w:eastAsia="fr-FR"/>
    </w:rPr>
  </w:style>
  <w:style w:type="paragraph" w:customStyle="1" w:styleId="26D1475807564D2F8EE14FA8C918ED7F1">
    <w:name w:val="26D1475807564D2F8EE14FA8C918ED7F1"/>
    <w:rsid w:val="00C70E36"/>
    <w:pPr>
      <w:spacing w:before="1200" w:after="240" w:line="240" w:lineRule="auto"/>
      <w:outlineLvl w:val="0"/>
    </w:pPr>
    <w:rPr>
      <w:rFonts w:ascii="Times New Roman" w:eastAsia="Times New Roman" w:hAnsi="Times New Roman" w:cs="Times New Roman"/>
      <w:b/>
      <w:bCs/>
      <w:caps/>
      <w:sz w:val="28"/>
      <w:szCs w:val="24"/>
      <w:lang w:val="fr-FR" w:eastAsia="fr-FR"/>
    </w:rPr>
  </w:style>
  <w:style w:type="paragraph" w:customStyle="1" w:styleId="106CB6238E49479A985D56E30E8FA6882">
    <w:name w:val="106CB6238E49479A985D56E30E8FA6882"/>
    <w:rsid w:val="00C70E36"/>
    <w:pPr>
      <w:spacing w:before="1200" w:after="240" w:line="240" w:lineRule="auto"/>
      <w:outlineLvl w:val="0"/>
    </w:pPr>
    <w:rPr>
      <w:rFonts w:ascii="Times New Roman" w:eastAsia="Times New Roman" w:hAnsi="Times New Roman" w:cs="Times New Roman"/>
      <w:b/>
      <w:bCs/>
      <w:caps/>
      <w:sz w:val="28"/>
      <w:szCs w:val="24"/>
      <w:lang w:val="fr-FR" w:eastAsia="fr-FR"/>
    </w:rPr>
  </w:style>
  <w:style w:type="paragraph" w:customStyle="1" w:styleId="CD1895CD175F4FE090E28D99D4C93DD9">
    <w:name w:val="CD1895CD175F4FE090E28D99D4C93DD9"/>
    <w:rsid w:val="00C70E36"/>
    <w:rPr>
      <w:lang w:val="pt-PT" w:eastAsia="pt-PT"/>
    </w:rPr>
  </w:style>
  <w:style w:type="paragraph" w:customStyle="1" w:styleId="20185DBF3DC14DFDA9A748586CD97912">
    <w:name w:val="20185DBF3DC14DFDA9A748586CD97912"/>
    <w:rsid w:val="00C70E36"/>
    <w:rPr>
      <w:lang w:val="pt-PT" w:eastAsia="pt-PT"/>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0E36"/>
    <w:rPr>
      <w:color w:val="808080"/>
    </w:rPr>
  </w:style>
  <w:style w:type="paragraph" w:customStyle="1" w:styleId="Affiliation">
    <w:name w:val="Affiliation"/>
    <w:basedOn w:val="Normal"/>
    <w:autoRedefine/>
    <w:rsid w:val="00C70E36"/>
    <w:pPr>
      <w:spacing w:before="120" w:after="60" w:line="240" w:lineRule="auto"/>
      <w:jc w:val="both"/>
    </w:pPr>
    <w:rPr>
      <w:rFonts w:ascii="Times New Roman" w:eastAsia="Times New Roman" w:hAnsi="Times New Roman" w:cs="Times New Roman"/>
      <w:sz w:val="24"/>
      <w:szCs w:val="16"/>
      <w:lang w:val="en-GB" w:eastAsia="fr-FR"/>
    </w:rPr>
  </w:style>
  <w:style w:type="paragraph" w:customStyle="1" w:styleId="2C4888F61BA6462F993E5DEFA82728E8">
    <w:name w:val="2C4888F61BA6462F993E5DEFA82728E8"/>
    <w:rsid w:val="00FC3FF5"/>
    <w:pPr>
      <w:spacing w:after="120" w:line="240" w:lineRule="auto"/>
      <w:jc w:val="both"/>
    </w:pPr>
    <w:rPr>
      <w:rFonts w:ascii="Times New Roman" w:eastAsia="Times New Roman" w:hAnsi="Times New Roman" w:cs="Times New Roman"/>
      <w:sz w:val="24"/>
      <w:szCs w:val="24"/>
      <w:lang w:val="en-GB" w:eastAsia="fr-FR"/>
    </w:rPr>
  </w:style>
  <w:style w:type="paragraph" w:customStyle="1" w:styleId="2C4888F61BA6462F993E5DEFA82728E81">
    <w:name w:val="2C4888F61BA6462F993E5DEFA82728E81"/>
    <w:rsid w:val="00FC3FF5"/>
    <w:pPr>
      <w:spacing w:after="120" w:line="240" w:lineRule="auto"/>
      <w:jc w:val="both"/>
    </w:pPr>
    <w:rPr>
      <w:rFonts w:ascii="Times New Roman" w:eastAsia="Times New Roman" w:hAnsi="Times New Roman" w:cs="Times New Roman"/>
      <w:sz w:val="24"/>
      <w:szCs w:val="24"/>
      <w:lang w:val="en-GB" w:eastAsia="fr-FR"/>
    </w:rPr>
  </w:style>
  <w:style w:type="paragraph" w:customStyle="1" w:styleId="2C4888F61BA6462F993E5DEFA82728E82">
    <w:name w:val="2C4888F61BA6462F993E5DEFA82728E82"/>
    <w:rsid w:val="00FC3FF5"/>
    <w:pPr>
      <w:spacing w:after="120" w:line="240" w:lineRule="auto"/>
      <w:jc w:val="both"/>
    </w:pPr>
    <w:rPr>
      <w:rFonts w:ascii="Times New Roman" w:eastAsia="Times New Roman" w:hAnsi="Times New Roman" w:cs="Times New Roman"/>
      <w:sz w:val="24"/>
      <w:szCs w:val="24"/>
      <w:lang w:val="en-GB" w:eastAsia="fr-FR"/>
    </w:rPr>
  </w:style>
  <w:style w:type="paragraph" w:customStyle="1" w:styleId="A66ACC4BA3A041A4A5F762F83F72A916">
    <w:name w:val="A66ACC4BA3A041A4A5F762F83F72A916"/>
    <w:rsid w:val="00FC3FF5"/>
  </w:style>
  <w:style w:type="paragraph" w:customStyle="1" w:styleId="4426B9C0021D4610A23AFD585FA3298E">
    <w:name w:val="4426B9C0021D4610A23AFD585FA3298E"/>
    <w:rsid w:val="00FC3FF5"/>
  </w:style>
  <w:style w:type="paragraph" w:customStyle="1" w:styleId="D1FFEB2305034CF0A2046BFADB19AAB3">
    <w:name w:val="D1FFEB2305034CF0A2046BFADB19AAB3"/>
    <w:rsid w:val="00FC3FF5"/>
  </w:style>
  <w:style w:type="paragraph" w:customStyle="1" w:styleId="E334410144CF41FDBBC2A4DDA176284B">
    <w:name w:val="E334410144CF41FDBBC2A4DDA176284B"/>
    <w:rsid w:val="00FC3FF5"/>
  </w:style>
  <w:style w:type="paragraph" w:customStyle="1" w:styleId="Text">
    <w:name w:val="Text"/>
    <w:basedOn w:val="Normal"/>
    <w:rsid w:val="00954BCA"/>
    <w:pPr>
      <w:spacing w:after="120" w:line="240" w:lineRule="auto"/>
      <w:jc w:val="both"/>
    </w:pPr>
    <w:rPr>
      <w:rFonts w:ascii="Times New Roman" w:eastAsia="Times New Roman" w:hAnsi="Times New Roman" w:cs="Times New Roman"/>
      <w:sz w:val="24"/>
      <w:szCs w:val="24"/>
      <w:lang w:val="en-GB" w:eastAsia="fr-FR"/>
    </w:rPr>
  </w:style>
  <w:style w:type="paragraph" w:customStyle="1" w:styleId="3E9807E9EFF141CB9A142B73068CEF23">
    <w:name w:val="3E9807E9EFF141CB9A142B73068CEF23"/>
    <w:rsid w:val="00D51A1F"/>
    <w:pPr>
      <w:spacing w:after="120" w:line="240" w:lineRule="auto"/>
      <w:jc w:val="both"/>
    </w:pPr>
    <w:rPr>
      <w:rFonts w:ascii="Times New Roman" w:eastAsia="Times New Roman" w:hAnsi="Times New Roman" w:cs="Times New Roman"/>
      <w:sz w:val="24"/>
      <w:szCs w:val="24"/>
      <w:lang w:val="en-GB" w:eastAsia="fr-FR"/>
    </w:rPr>
  </w:style>
  <w:style w:type="paragraph" w:customStyle="1" w:styleId="Abstract-title">
    <w:name w:val="Abstract-title"/>
    <w:basedOn w:val="Normal"/>
    <w:next w:val="paragraph"/>
    <w:rsid w:val="00D51A1F"/>
    <w:pPr>
      <w:spacing w:after="0" w:line="240" w:lineRule="auto"/>
      <w:jc w:val="both"/>
    </w:pPr>
    <w:rPr>
      <w:rFonts w:ascii="Times New Roman" w:eastAsia="Times New Roman" w:hAnsi="Times New Roman" w:cs="Times New Roman"/>
      <w:b/>
      <w:sz w:val="24"/>
      <w:szCs w:val="24"/>
      <w:lang w:val="fr-FR" w:eastAsia="fr-FR"/>
    </w:rPr>
  </w:style>
  <w:style w:type="paragraph" w:customStyle="1" w:styleId="paragraph">
    <w:name w:val="paragraph"/>
    <w:basedOn w:val="Normal"/>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744901B51E994E3EA9CDB199C25795B3">
    <w:name w:val="744901B51E994E3EA9CDB199C25795B3"/>
    <w:rsid w:val="00D51A1F"/>
    <w:pPr>
      <w:spacing w:after="0" w:line="240" w:lineRule="auto"/>
      <w:jc w:val="both"/>
    </w:pPr>
    <w:rPr>
      <w:rFonts w:ascii="Times New Roman" w:eastAsia="Times New Roman" w:hAnsi="Times New Roman" w:cs="Times New Roman"/>
      <w:sz w:val="24"/>
      <w:szCs w:val="24"/>
      <w:lang w:val="fr-FR" w:eastAsia="fr-FR"/>
    </w:rPr>
  </w:style>
  <w:style w:type="paragraph" w:customStyle="1" w:styleId="9E8B2DE1CA164F13AB51E599AEA05DFA">
    <w:name w:val="9E8B2DE1CA164F13AB51E599AEA05DFA"/>
    <w:rsid w:val="00D51A1F"/>
  </w:style>
  <w:style w:type="paragraph" w:customStyle="1" w:styleId="106CB6238E49479A985D56E30E8FA688">
    <w:name w:val="106CB6238E49479A985D56E30E8FA688"/>
    <w:rsid w:val="00D51A1F"/>
  </w:style>
  <w:style w:type="paragraph" w:customStyle="1" w:styleId="72A7CA834476415CAE85C0592CF93B77">
    <w:name w:val="72A7CA834476415CAE85C0592CF93B77"/>
    <w:rsid w:val="00D51A1F"/>
  </w:style>
  <w:style w:type="paragraph" w:customStyle="1" w:styleId="2D68B9603BAF439EAB4F4E6E68E89CE0">
    <w:name w:val="2D68B9603BAF439EAB4F4E6E68E89CE0"/>
    <w:rsid w:val="00D51A1F"/>
  </w:style>
  <w:style w:type="paragraph" w:customStyle="1" w:styleId="ECC4F90DACCB40D5B371ABC70746C73B">
    <w:name w:val="ECC4F90DACCB40D5B371ABC70746C73B"/>
    <w:rsid w:val="00D51A1F"/>
  </w:style>
  <w:style w:type="paragraph" w:customStyle="1" w:styleId="4C600D40B59743A78572CE9F9147FFFD">
    <w:name w:val="4C600D40B59743A78572CE9F9147FFFD"/>
    <w:rsid w:val="00D51A1F"/>
  </w:style>
  <w:style w:type="paragraph" w:customStyle="1" w:styleId="62B4F69F88D2459CB76BAA2E5F0AFC60">
    <w:name w:val="62B4F69F88D2459CB76BAA2E5F0AFC60"/>
    <w:rsid w:val="00D51A1F"/>
  </w:style>
  <w:style w:type="paragraph" w:customStyle="1" w:styleId="28EFD5BA963D4C9EA925E7C0E0085E48">
    <w:name w:val="28EFD5BA963D4C9EA925E7C0E0085E48"/>
    <w:rsid w:val="00D51A1F"/>
  </w:style>
  <w:style w:type="paragraph" w:customStyle="1" w:styleId="6373417DBA0547EA8DF3F887ACDB88F5">
    <w:name w:val="6373417DBA0547EA8DF3F887ACDB88F5"/>
    <w:rsid w:val="00D51A1F"/>
  </w:style>
  <w:style w:type="paragraph" w:customStyle="1" w:styleId="47456697536242399F558EDCE78750AF">
    <w:name w:val="47456697536242399F558EDCE78750AF"/>
    <w:rsid w:val="00D51A1F"/>
  </w:style>
  <w:style w:type="paragraph" w:customStyle="1" w:styleId="EADA5590B8964271AC0618D4E1B2D6D6">
    <w:name w:val="EADA5590B8964271AC0618D4E1B2D6D6"/>
    <w:rsid w:val="00D51A1F"/>
  </w:style>
  <w:style w:type="paragraph" w:customStyle="1" w:styleId="FFEF699A7EA6400EA89A7D03539C70E4">
    <w:name w:val="FFEF699A7EA6400EA89A7D03539C70E4"/>
    <w:rsid w:val="00D51A1F"/>
  </w:style>
  <w:style w:type="paragraph" w:customStyle="1" w:styleId="AF8E971991264C59AFE456C1B3294434">
    <w:name w:val="AF8E971991264C59AFE456C1B3294434"/>
    <w:rsid w:val="00D51A1F"/>
  </w:style>
  <w:style w:type="paragraph" w:customStyle="1" w:styleId="B8D0296907354773B5DDF91216886FE0">
    <w:name w:val="B8D0296907354773B5DDF91216886FE0"/>
    <w:rsid w:val="00D51A1F"/>
  </w:style>
  <w:style w:type="paragraph" w:customStyle="1" w:styleId="9268D60FB38443F2B0F099235430946F">
    <w:name w:val="9268D60FB38443F2B0F099235430946F"/>
    <w:rsid w:val="00D51A1F"/>
  </w:style>
  <w:style w:type="paragraph" w:customStyle="1" w:styleId="EDCEE40E423E4FB7ABA0FB1506077EA2">
    <w:name w:val="EDCEE40E423E4FB7ABA0FB1506077EA2"/>
    <w:rsid w:val="00D51A1F"/>
  </w:style>
  <w:style w:type="paragraph" w:customStyle="1" w:styleId="F05161BF96B948748F7873F19A027FB7">
    <w:name w:val="F05161BF96B948748F7873F19A027FB7"/>
    <w:rsid w:val="00D51A1F"/>
  </w:style>
  <w:style w:type="paragraph" w:customStyle="1" w:styleId="0F4C21557E834C89A54077931C6D609C">
    <w:name w:val="0F4C21557E834C89A54077931C6D609C"/>
    <w:rsid w:val="00D51A1F"/>
  </w:style>
  <w:style w:type="paragraph" w:customStyle="1" w:styleId="0B62B85E32A0421B8F3D85E238FD9502">
    <w:name w:val="0B62B85E32A0421B8F3D85E238FD9502"/>
    <w:rsid w:val="00D51A1F"/>
  </w:style>
  <w:style w:type="paragraph" w:customStyle="1" w:styleId="84D06814A26445CE91812B1FD41721FE">
    <w:name w:val="84D06814A26445CE91812B1FD41721FE"/>
    <w:rsid w:val="00D51A1F"/>
  </w:style>
  <w:style w:type="paragraph" w:customStyle="1" w:styleId="E870721F9B6847029340C20D6645DD42">
    <w:name w:val="E870721F9B6847029340C20D6645DD42"/>
    <w:rsid w:val="00D51A1F"/>
  </w:style>
  <w:style w:type="paragraph" w:customStyle="1" w:styleId="611EE3853B574EC9A891698537C5397F">
    <w:name w:val="611EE3853B574EC9A891698537C5397F"/>
    <w:rsid w:val="00D51A1F"/>
  </w:style>
  <w:style w:type="paragraph" w:customStyle="1" w:styleId="D75CC5C7F3AA4FD299B1CFC51139FA77">
    <w:name w:val="D75CC5C7F3AA4FD299B1CFC51139FA77"/>
    <w:rsid w:val="00D51A1F"/>
  </w:style>
  <w:style w:type="paragraph" w:customStyle="1" w:styleId="01B761EADD39476A846B8E310E130DDD">
    <w:name w:val="01B761EADD39476A846B8E310E130DDD"/>
    <w:rsid w:val="00D51A1F"/>
  </w:style>
  <w:style w:type="paragraph" w:customStyle="1" w:styleId="32F1BE8BF4C341B0B03585C01436C25E">
    <w:name w:val="32F1BE8BF4C341B0B03585C01436C25E"/>
    <w:rsid w:val="00D51A1F"/>
  </w:style>
  <w:style w:type="paragraph" w:customStyle="1" w:styleId="80A897E16D6649399978CD1D636AF4B6">
    <w:name w:val="80A897E16D6649399978CD1D636AF4B6"/>
    <w:rsid w:val="00D51A1F"/>
  </w:style>
  <w:style w:type="paragraph" w:customStyle="1" w:styleId="0EA65581B4CC46DDA9D44F77B8D2BD24">
    <w:name w:val="0EA65581B4CC46DDA9D44F77B8D2BD24"/>
    <w:rsid w:val="00D51A1F"/>
  </w:style>
  <w:style w:type="paragraph" w:customStyle="1" w:styleId="E8B0CCFAB2D04874BE38367C77E1CD29">
    <w:name w:val="E8B0CCFAB2D04874BE38367C77E1CD29"/>
    <w:rsid w:val="00D51A1F"/>
  </w:style>
  <w:style w:type="paragraph" w:customStyle="1" w:styleId="C72EE2D2C21547DD96AA342CBF93E941">
    <w:name w:val="C72EE2D2C21547DD96AA342CBF93E941"/>
    <w:rsid w:val="00D51A1F"/>
  </w:style>
  <w:style w:type="paragraph" w:customStyle="1" w:styleId="BCC692EF5C284F08BDF307C4BF17BDA2">
    <w:name w:val="BCC692EF5C284F08BDF307C4BF17BDA2"/>
    <w:rsid w:val="00D51A1F"/>
  </w:style>
  <w:style w:type="paragraph" w:customStyle="1" w:styleId="F359820FC76D40C693A59F2B1235FFBA">
    <w:name w:val="F359820FC76D40C693A59F2B1235FFBA"/>
    <w:rsid w:val="00D51A1F"/>
  </w:style>
  <w:style w:type="character" w:styleId="CommentReference">
    <w:name w:val="annotation reference"/>
    <w:basedOn w:val="DefaultParagraphFont"/>
    <w:uiPriority w:val="99"/>
    <w:semiHidden/>
    <w:unhideWhenUsed/>
    <w:rsid w:val="00D51A1F"/>
    <w:rPr>
      <w:sz w:val="16"/>
      <w:szCs w:val="16"/>
    </w:rPr>
  </w:style>
  <w:style w:type="paragraph" w:styleId="CommentText">
    <w:name w:val="annotation text"/>
    <w:basedOn w:val="Normal"/>
    <w:link w:val="CommentTextChar"/>
    <w:uiPriority w:val="99"/>
    <w:semiHidden/>
    <w:unhideWhenUsed/>
    <w:rsid w:val="00D51A1F"/>
    <w:pPr>
      <w:spacing w:after="0" w:line="240" w:lineRule="auto"/>
      <w:jc w:val="both"/>
    </w:pPr>
    <w:rPr>
      <w:rFonts w:ascii="Times New Roman" w:eastAsia="Times New Roman" w:hAnsi="Times New Roman" w:cs="Times New Roman"/>
      <w:sz w:val="20"/>
      <w:szCs w:val="20"/>
      <w:lang w:val="fr-FR" w:eastAsia="fr-FR"/>
    </w:rPr>
  </w:style>
  <w:style w:type="character" w:customStyle="1" w:styleId="CommentTextChar">
    <w:name w:val="Comment Text Char"/>
    <w:basedOn w:val="DefaultParagraphFont"/>
    <w:link w:val="CommentText"/>
    <w:uiPriority w:val="99"/>
    <w:semiHidden/>
    <w:rsid w:val="00D51A1F"/>
    <w:rPr>
      <w:rFonts w:ascii="Times New Roman" w:eastAsia="Times New Roman" w:hAnsi="Times New Roman" w:cs="Times New Roman"/>
      <w:sz w:val="20"/>
      <w:szCs w:val="20"/>
      <w:lang w:val="fr-FR" w:eastAsia="fr-FR"/>
    </w:rPr>
  </w:style>
  <w:style w:type="paragraph" w:customStyle="1" w:styleId="53DE2511084342E29150BE019A139CF7">
    <w:name w:val="53DE2511084342E29150BE019A139CF7"/>
    <w:rsid w:val="00D51A1F"/>
    <w:pPr>
      <w:spacing w:after="240" w:line="240" w:lineRule="auto"/>
      <w:jc w:val="both"/>
    </w:pPr>
    <w:rPr>
      <w:rFonts w:ascii="Times New Roman" w:eastAsia="Times New Roman" w:hAnsi="Times New Roman" w:cs="Times New Roman"/>
      <w:b/>
      <w:sz w:val="24"/>
      <w:szCs w:val="24"/>
      <w:lang w:val="fr-FR" w:eastAsia="fr-FR"/>
    </w:rPr>
  </w:style>
  <w:style w:type="paragraph" w:customStyle="1" w:styleId="53DE2511084342E29150BE019A139CF71">
    <w:name w:val="53DE2511084342E29150BE019A139CF71"/>
    <w:rsid w:val="00D51A1F"/>
    <w:pPr>
      <w:spacing w:after="240" w:line="240" w:lineRule="auto"/>
      <w:jc w:val="both"/>
    </w:pPr>
    <w:rPr>
      <w:rFonts w:ascii="Times New Roman" w:eastAsia="Times New Roman" w:hAnsi="Times New Roman" w:cs="Times New Roman"/>
      <w:b/>
      <w:sz w:val="24"/>
      <w:szCs w:val="24"/>
      <w:lang w:val="fr-FR" w:eastAsia="fr-FR"/>
    </w:rPr>
  </w:style>
  <w:style w:type="paragraph" w:customStyle="1" w:styleId="D36FC0AD1B454BCCBB89F3E5CC02EE97">
    <w:name w:val="D36FC0AD1B454BCCBB89F3E5CC02EE97"/>
    <w:rsid w:val="00954BCA"/>
    <w:pPr>
      <w:spacing w:after="120" w:line="240" w:lineRule="auto"/>
      <w:jc w:val="both"/>
    </w:pPr>
    <w:rPr>
      <w:rFonts w:ascii="Times New Roman" w:eastAsia="Times New Roman" w:hAnsi="Times New Roman" w:cs="Times New Roman"/>
      <w:sz w:val="24"/>
      <w:szCs w:val="24"/>
      <w:lang w:val="en-GB" w:eastAsia="fr-FR"/>
    </w:rPr>
  </w:style>
  <w:style w:type="paragraph" w:customStyle="1" w:styleId="35232DEEDDF04A108F7C54A7704A251C">
    <w:name w:val="35232DEEDDF04A108F7C54A7704A251C"/>
    <w:rsid w:val="00954BCA"/>
    <w:pPr>
      <w:spacing w:after="0" w:line="240" w:lineRule="auto"/>
      <w:jc w:val="both"/>
    </w:pPr>
    <w:rPr>
      <w:rFonts w:ascii="Times New Roman" w:eastAsia="Times New Roman" w:hAnsi="Times New Roman" w:cs="Times New Roman"/>
      <w:sz w:val="24"/>
      <w:szCs w:val="24"/>
      <w:lang w:val="fr-FR" w:eastAsia="fr-FR"/>
    </w:rPr>
  </w:style>
  <w:style w:type="paragraph" w:customStyle="1" w:styleId="801F9ABDA6314092AC77C5D16847D92B">
    <w:name w:val="801F9ABDA6314092AC77C5D16847D92B"/>
    <w:rsid w:val="00954BCA"/>
    <w:pPr>
      <w:spacing w:after="0" w:line="240" w:lineRule="auto"/>
      <w:jc w:val="both"/>
    </w:pPr>
    <w:rPr>
      <w:rFonts w:ascii="Times New Roman" w:eastAsia="Times New Roman" w:hAnsi="Times New Roman" w:cs="Times New Roman"/>
      <w:sz w:val="24"/>
      <w:szCs w:val="24"/>
      <w:lang w:val="fr-FR" w:eastAsia="fr-FR"/>
    </w:rPr>
  </w:style>
  <w:style w:type="paragraph" w:styleId="BodyTextIndent">
    <w:name w:val="Body Text Indent"/>
    <w:basedOn w:val="Normal"/>
    <w:link w:val="BodyTextIndentChar"/>
    <w:semiHidden/>
    <w:rsid w:val="00954BCA"/>
    <w:pPr>
      <w:autoSpaceDE w:val="0"/>
      <w:autoSpaceDN w:val="0"/>
      <w:adjustRightInd w:val="0"/>
      <w:spacing w:after="0" w:line="240" w:lineRule="auto"/>
      <w:ind w:firstLine="180"/>
    </w:pPr>
    <w:rPr>
      <w:rFonts w:ascii="Times New Roman" w:eastAsia="Times New Roman" w:hAnsi="Times New Roman" w:cs="Times New Roman"/>
      <w:sz w:val="20"/>
      <w:szCs w:val="16"/>
      <w:lang w:val="en-US" w:eastAsia="fr-FR"/>
    </w:rPr>
  </w:style>
  <w:style w:type="character" w:customStyle="1" w:styleId="BodyTextIndentChar">
    <w:name w:val="Body Text Indent Char"/>
    <w:basedOn w:val="DefaultParagraphFont"/>
    <w:link w:val="BodyTextIndent"/>
    <w:semiHidden/>
    <w:rsid w:val="00954BCA"/>
    <w:rPr>
      <w:rFonts w:ascii="Times New Roman" w:eastAsia="Times New Roman" w:hAnsi="Times New Roman" w:cs="Times New Roman"/>
      <w:sz w:val="20"/>
      <w:szCs w:val="16"/>
      <w:lang w:val="en-US" w:eastAsia="fr-FR"/>
    </w:rPr>
  </w:style>
  <w:style w:type="paragraph" w:customStyle="1" w:styleId="06CB9A0D35D94531A66078392F217202">
    <w:name w:val="06CB9A0D35D94531A66078392F217202"/>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D75CC5C7F3AA4FD299B1CFC51139FA771">
    <w:name w:val="D75CC5C7F3AA4FD299B1CFC51139FA771"/>
    <w:rsid w:val="00954BCA"/>
    <w:pPr>
      <w:keepNext/>
      <w:spacing w:before="240" w:after="0" w:line="240" w:lineRule="auto"/>
      <w:jc w:val="both"/>
      <w:outlineLvl w:val="1"/>
    </w:pPr>
    <w:rPr>
      <w:rFonts w:ascii="Times New Roman" w:eastAsia="Times New Roman" w:hAnsi="Times New Roman" w:cs="Times New Roman"/>
      <w:b/>
      <w:bCs/>
      <w:color w:val="003300"/>
      <w:sz w:val="24"/>
      <w:szCs w:val="24"/>
      <w:lang w:val="en-GB" w:eastAsia="fr-FR"/>
    </w:rPr>
  </w:style>
  <w:style w:type="paragraph" w:customStyle="1" w:styleId="01B761EADD39476A846B8E310E130DDD1">
    <w:name w:val="01B761EADD39476A846B8E310E130DDD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32F1BE8BF4C341B0B03585C01436C25E1">
    <w:name w:val="32F1BE8BF4C341B0B03585C01436C25E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80A897E16D6649399978CD1D636AF4B61">
    <w:name w:val="80A897E16D6649399978CD1D636AF4B6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3396E1ADD42741C39EEB56C1523E0480">
    <w:name w:val="3396E1ADD42741C39EEB56C1523E0480"/>
    <w:rsid w:val="00954BCA"/>
    <w:pPr>
      <w:keepNext/>
      <w:spacing w:before="240" w:after="0" w:line="240" w:lineRule="auto"/>
      <w:jc w:val="both"/>
      <w:outlineLvl w:val="1"/>
    </w:pPr>
    <w:rPr>
      <w:rFonts w:ascii="Times New Roman" w:eastAsia="Times New Roman" w:hAnsi="Times New Roman" w:cs="Times New Roman"/>
      <w:b/>
      <w:bCs/>
      <w:color w:val="003300"/>
      <w:sz w:val="24"/>
      <w:szCs w:val="24"/>
      <w:lang w:val="en-GB" w:eastAsia="fr-FR"/>
    </w:rPr>
  </w:style>
  <w:style w:type="paragraph" w:customStyle="1" w:styleId="62B4F69F88D2459CB76BAA2E5F0AFC601">
    <w:name w:val="62B4F69F88D2459CB76BAA2E5F0AFC60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28EFD5BA963D4C9EA925E7C0E0085E481">
    <w:name w:val="28EFD5BA963D4C9EA925E7C0E0085E48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6373417DBA0547EA8DF3F887ACDB88F51">
    <w:name w:val="6373417DBA0547EA8DF3F887ACDB88F5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47456697536242399F558EDCE78750AF1">
    <w:name w:val="47456697536242399F558EDCE78750AF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FFEF699A7EA6400EA89A7D03539C70E41">
    <w:name w:val="FFEF699A7EA6400EA89A7D03539C70E41"/>
    <w:rsid w:val="00954BCA"/>
    <w:pPr>
      <w:keepNext/>
      <w:spacing w:before="240" w:after="0" w:line="240" w:lineRule="auto"/>
      <w:jc w:val="both"/>
      <w:outlineLvl w:val="1"/>
    </w:pPr>
    <w:rPr>
      <w:rFonts w:ascii="Times New Roman" w:eastAsia="Times New Roman" w:hAnsi="Times New Roman" w:cs="Times New Roman"/>
      <w:b/>
      <w:bCs/>
      <w:color w:val="003300"/>
      <w:sz w:val="24"/>
      <w:szCs w:val="24"/>
      <w:lang w:val="en-GB" w:eastAsia="fr-FR"/>
    </w:rPr>
  </w:style>
  <w:style w:type="paragraph" w:customStyle="1" w:styleId="AF8E971991264C59AFE456C1B32944341">
    <w:name w:val="AF8E971991264C59AFE456C1B3294434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B8D0296907354773B5DDF91216886FE01">
    <w:name w:val="B8D0296907354773B5DDF91216886FE0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9268D60FB38443F2B0F099235430946F1">
    <w:name w:val="9268D60FB38443F2B0F099235430946F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EDCEE40E423E4FB7ABA0FB1506077EA21">
    <w:name w:val="EDCEE40E423E4FB7ABA0FB1506077EA2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figurecaption">
    <w:name w:val="figure caption"/>
    <w:basedOn w:val="Text"/>
    <w:next w:val="paragraph"/>
    <w:autoRedefine/>
    <w:rsid w:val="00954BCA"/>
    <w:pPr>
      <w:spacing w:before="120" w:after="240"/>
      <w:jc w:val="center"/>
    </w:pPr>
  </w:style>
  <w:style w:type="paragraph" w:customStyle="1" w:styleId="0B62B85E32A0421B8F3D85E238FD95021">
    <w:name w:val="0B62B85E32A0421B8F3D85E238FD9502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84D06814A26445CE91812B1FD41721FE1">
    <w:name w:val="84D06814A26445CE91812B1FD41721FE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E870721F9B6847029340C20D6645DD421">
    <w:name w:val="E870721F9B6847029340C20D6645DD42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611EE3853B574EC9A891698537C5397F1">
    <w:name w:val="611EE3853B574EC9A891698537C5397F1"/>
    <w:rsid w:val="00954BCA"/>
    <w:pPr>
      <w:spacing w:after="0" w:line="240" w:lineRule="auto"/>
      <w:ind w:firstLine="284"/>
      <w:jc w:val="both"/>
    </w:pPr>
    <w:rPr>
      <w:rFonts w:ascii="Times New Roman" w:eastAsia="Times New Roman" w:hAnsi="Times New Roman" w:cs="Times New Roman"/>
      <w:sz w:val="24"/>
      <w:szCs w:val="24"/>
      <w:lang w:val="fr-FR" w:eastAsia="fr-FR"/>
    </w:rPr>
  </w:style>
  <w:style w:type="paragraph" w:customStyle="1" w:styleId="NormalList">
    <w:name w:val="Normal List"/>
    <w:basedOn w:val="Normal"/>
    <w:rsid w:val="00954BCA"/>
    <w:pPr>
      <w:numPr>
        <w:numId w:val="1"/>
      </w:numPr>
      <w:spacing w:after="0" w:line="240" w:lineRule="auto"/>
      <w:jc w:val="both"/>
    </w:pPr>
    <w:rPr>
      <w:rFonts w:ascii="Times New Roman" w:eastAsia="Times New Roman" w:hAnsi="Times New Roman" w:cs="Times New Roman"/>
      <w:sz w:val="24"/>
      <w:szCs w:val="24"/>
      <w:lang w:val="fr-FR" w:eastAsia="fr-FR"/>
    </w:rPr>
  </w:style>
  <w:style w:type="character" w:styleId="Hyperlink">
    <w:name w:val="Hyperlink"/>
    <w:basedOn w:val="DefaultParagraphFont"/>
    <w:semiHidden/>
    <w:rsid w:val="00954BCA"/>
    <w:rPr>
      <w:color w:val="0000FF"/>
      <w:u w:val="single"/>
    </w:rPr>
  </w:style>
  <w:style w:type="paragraph" w:customStyle="1" w:styleId="ParagraphReferences">
    <w:name w:val="Paragraph References"/>
    <w:basedOn w:val="paragraph"/>
    <w:autoRedefine/>
    <w:rsid w:val="00954BCA"/>
    <w:pPr>
      <w:numPr>
        <w:numId w:val="2"/>
      </w:numPr>
      <w:tabs>
        <w:tab w:val="left" w:pos="425"/>
      </w:tabs>
    </w:pPr>
    <w:rPr>
      <w:sz w:val="22"/>
      <w:lang w:val="en-GB"/>
    </w:rPr>
  </w:style>
  <w:style w:type="paragraph" w:styleId="BodyText3">
    <w:name w:val="Body Text 3"/>
    <w:basedOn w:val="Normal"/>
    <w:link w:val="BodyText3Char"/>
    <w:semiHidden/>
    <w:rsid w:val="00954BCA"/>
    <w:pPr>
      <w:spacing w:after="0" w:line="240" w:lineRule="auto"/>
      <w:jc w:val="both"/>
    </w:pPr>
    <w:rPr>
      <w:rFonts w:ascii="Times New Roman" w:eastAsia="Times New Roman" w:hAnsi="Times New Roman" w:cs="Times New Roman"/>
      <w:b/>
      <w:bCs/>
      <w:color w:val="0000FF"/>
      <w:sz w:val="24"/>
      <w:szCs w:val="24"/>
      <w:lang w:val="en-GB" w:eastAsia="fr-FR"/>
    </w:rPr>
  </w:style>
  <w:style w:type="character" w:customStyle="1" w:styleId="BodyText3Char">
    <w:name w:val="Body Text 3 Char"/>
    <w:basedOn w:val="DefaultParagraphFont"/>
    <w:link w:val="BodyText3"/>
    <w:semiHidden/>
    <w:rsid w:val="00954BCA"/>
    <w:rPr>
      <w:rFonts w:ascii="Times New Roman" w:eastAsia="Times New Roman" w:hAnsi="Times New Roman" w:cs="Times New Roman"/>
      <w:b/>
      <w:bCs/>
      <w:color w:val="0000FF"/>
      <w:sz w:val="24"/>
      <w:szCs w:val="24"/>
      <w:lang w:val="en-GB" w:eastAsia="fr-FR"/>
    </w:rPr>
  </w:style>
  <w:style w:type="paragraph" w:customStyle="1" w:styleId="2B7FA09A642D464F9FB95DCB82A9A591">
    <w:name w:val="2B7FA09A642D464F9FB95DCB82A9A591"/>
    <w:rsid w:val="00954BCA"/>
  </w:style>
  <w:style w:type="paragraph" w:customStyle="1" w:styleId="34C6A274B0E24896A8A71F5096601B38">
    <w:name w:val="34C6A274B0E24896A8A71F5096601B38"/>
    <w:rsid w:val="00954BCA"/>
  </w:style>
  <w:style w:type="paragraph" w:customStyle="1" w:styleId="6986461DCEC64E1BAFE7D64B127EE614">
    <w:name w:val="6986461DCEC64E1BAFE7D64B127EE614"/>
    <w:rsid w:val="00954BCA"/>
  </w:style>
  <w:style w:type="paragraph" w:customStyle="1" w:styleId="9FF459B19C694337A8385D7FBB6C1EA0">
    <w:name w:val="9FF459B19C694337A8385D7FBB6C1EA0"/>
    <w:rsid w:val="00954BCA"/>
  </w:style>
  <w:style w:type="paragraph" w:customStyle="1" w:styleId="26D1475807564D2F8EE14FA8C918ED7F">
    <w:name w:val="26D1475807564D2F8EE14FA8C918ED7F"/>
    <w:rsid w:val="002747A1"/>
    <w:pPr>
      <w:spacing w:before="1200" w:after="240" w:line="240" w:lineRule="auto"/>
      <w:outlineLvl w:val="0"/>
    </w:pPr>
    <w:rPr>
      <w:rFonts w:ascii="Times New Roman" w:eastAsia="Times New Roman" w:hAnsi="Times New Roman" w:cs="Times New Roman"/>
      <w:b/>
      <w:bCs/>
      <w:caps/>
      <w:sz w:val="28"/>
      <w:szCs w:val="24"/>
      <w:lang w:val="fr-FR" w:eastAsia="fr-FR"/>
    </w:rPr>
  </w:style>
  <w:style w:type="paragraph" w:customStyle="1" w:styleId="D36FC0AD1B454BCCBB89F3E5CC02EE971">
    <w:name w:val="D36FC0AD1B454BCCBB89F3E5CC02EE971"/>
    <w:rsid w:val="002747A1"/>
    <w:pPr>
      <w:spacing w:after="120" w:line="240" w:lineRule="auto"/>
      <w:jc w:val="both"/>
    </w:pPr>
    <w:rPr>
      <w:rFonts w:ascii="Times New Roman" w:eastAsia="Times New Roman" w:hAnsi="Times New Roman" w:cs="Times New Roman"/>
      <w:sz w:val="24"/>
      <w:szCs w:val="24"/>
      <w:lang w:val="en-GB" w:eastAsia="fr-FR"/>
    </w:rPr>
  </w:style>
  <w:style w:type="paragraph" w:customStyle="1" w:styleId="35232DEEDDF04A108F7C54A7704A251C1">
    <w:name w:val="35232DEEDDF04A108F7C54A7704A251C1"/>
    <w:rsid w:val="002747A1"/>
    <w:pPr>
      <w:spacing w:after="0" w:line="240" w:lineRule="auto"/>
      <w:jc w:val="both"/>
    </w:pPr>
    <w:rPr>
      <w:rFonts w:ascii="Times New Roman" w:eastAsia="Times New Roman" w:hAnsi="Times New Roman" w:cs="Times New Roman"/>
      <w:sz w:val="24"/>
      <w:szCs w:val="24"/>
      <w:lang w:val="fr-FR" w:eastAsia="fr-FR"/>
    </w:rPr>
  </w:style>
  <w:style w:type="paragraph" w:customStyle="1" w:styleId="801F9ABDA6314092AC77C5D16847D92B1">
    <w:name w:val="801F9ABDA6314092AC77C5D16847D92B1"/>
    <w:rsid w:val="002747A1"/>
    <w:pPr>
      <w:spacing w:after="0" w:line="240" w:lineRule="auto"/>
      <w:jc w:val="both"/>
    </w:pPr>
    <w:rPr>
      <w:rFonts w:ascii="Times New Roman" w:eastAsia="Times New Roman" w:hAnsi="Times New Roman" w:cs="Times New Roman"/>
      <w:sz w:val="24"/>
      <w:szCs w:val="24"/>
      <w:lang w:val="fr-FR" w:eastAsia="fr-FR"/>
    </w:rPr>
  </w:style>
  <w:style w:type="paragraph" w:customStyle="1" w:styleId="106CB6238E49479A985D56E30E8FA6881">
    <w:name w:val="106CB6238E49479A985D56E30E8FA6881"/>
    <w:rsid w:val="002747A1"/>
    <w:pPr>
      <w:spacing w:before="1200" w:after="240" w:line="240" w:lineRule="auto"/>
      <w:outlineLvl w:val="0"/>
    </w:pPr>
    <w:rPr>
      <w:rFonts w:ascii="Times New Roman" w:eastAsia="Times New Roman" w:hAnsi="Times New Roman" w:cs="Times New Roman"/>
      <w:b/>
      <w:bCs/>
      <w:caps/>
      <w:sz w:val="28"/>
      <w:szCs w:val="24"/>
      <w:lang w:val="fr-FR" w:eastAsia="fr-FR"/>
    </w:rPr>
  </w:style>
  <w:style w:type="paragraph" w:customStyle="1" w:styleId="26D1475807564D2F8EE14FA8C918ED7F1">
    <w:name w:val="26D1475807564D2F8EE14FA8C918ED7F1"/>
    <w:rsid w:val="00C70E36"/>
    <w:pPr>
      <w:spacing w:before="1200" w:after="240" w:line="240" w:lineRule="auto"/>
      <w:outlineLvl w:val="0"/>
    </w:pPr>
    <w:rPr>
      <w:rFonts w:ascii="Times New Roman" w:eastAsia="Times New Roman" w:hAnsi="Times New Roman" w:cs="Times New Roman"/>
      <w:b/>
      <w:bCs/>
      <w:caps/>
      <w:sz w:val="28"/>
      <w:szCs w:val="24"/>
      <w:lang w:val="fr-FR" w:eastAsia="fr-FR"/>
    </w:rPr>
  </w:style>
  <w:style w:type="paragraph" w:customStyle="1" w:styleId="106CB6238E49479A985D56E30E8FA6882">
    <w:name w:val="106CB6238E49479A985D56E30E8FA6882"/>
    <w:rsid w:val="00C70E36"/>
    <w:pPr>
      <w:spacing w:before="1200" w:after="240" w:line="240" w:lineRule="auto"/>
      <w:outlineLvl w:val="0"/>
    </w:pPr>
    <w:rPr>
      <w:rFonts w:ascii="Times New Roman" w:eastAsia="Times New Roman" w:hAnsi="Times New Roman" w:cs="Times New Roman"/>
      <w:b/>
      <w:bCs/>
      <w:caps/>
      <w:sz w:val="28"/>
      <w:szCs w:val="24"/>
      <w:lang w:val="fr-FR" w:eastAsia="fr-FR"/>
    </w:rPr>
  </w:style>
  <w:style w:type="paragraph" w:customStyle="1" w:styleId="CD1895CD175F4FE090E28D99D4C93DD9">
    <w:name w:val="CD1895CD175F4FE090E28D99D4C93DD9"/>
    <w:rsid w:val="00C70E36"/>
    <w:rPr>
      <w:lang w:val="pt-PT" w:eastAsia="pt-PT"/>
    </w:rPr>
  </w:style>
  <w:style w:type="paragraph" w:customStyle="1" w:styleId="20185DBF3DC14DFDA9A748586CD97912">
    <w:name w:val="20185DBF3DC14DFDA9A748586CD97912"/>
    <w:rsid w:val="00C70E36"/>
    <w:rPr>
      <w:lang w:val="pt-PT" w:eastAsia="pt-P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12228-AC18-4AFD-B984-EDD1346E8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rilemproceed</Template>
  <TotalTime>0</TotalTime>
  <Pages>5</Pages>
  <Words>1082</Words>
  <Characters>5846</Characters>
  <Application>Microsoft Office Word</Application>
  <DocSecurity>0</DocSecurity>
  <Lines>48</Lines>
  <Paragraphs>13</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TITLE OF THE PAPER</vt:lpstr>
      <vt:lpstr>TITLE OF THE PAPER</vt:lpstr>
      <vt:lpstr>TITLE OF THE PAPER</vt:lpstr>
    </vt:vector>
  </TitlesOfParts>
  <Company>Brusin</Company>
  <LinksUpToDate>false</LinksUpToDate>
  <CharactersWithSpaces>6915</CharactersWithSpaces>
  <SharedDoc>false</SharedDoc>
  <HLinks>
    <vt:vector size="6" baseType="variant">
      <vt:variant>
        <vt:i4>65584</vt:i4>
      </vt:variant>
      <vt:variant>
        <vt:i4>9</vt:i4>
      </vt:variant>
      <vt:variant>
        <vt:i4>0</vt:i4>
      </vt:variant>
      <vt:variant>
        <vt:i4>5</vt:i4>
      </vt:variant>
      <vt:variant>
        <vt:lpwstr>mailto:dg@rilem.net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creator>Isabel Martins</dc:creator>
  <cp:lastModifiedBy>Isabel Maria Milagre Martins</cp:lastModifiedBy>
  <cp:revision>2</cp:revision>
  <cp:lastPrinted>2006-05-24T08:39:00Z</cp:lastPrinted>
  <dcterms:created xsi:type="dcterms:W3CDTF">2018-05-07T14:48:00Z</dcterms:created>
  <dcterms:modified xsi:type="dcterms:W3CDTF">2018-05-07T14:48:00Z</dcterms:modified>
</cp:coreProperties>
</file>